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BE1A" w14:textId="77777777" w:rsidR="009C1D42" w:rsidRPr="006E7CA2" w:rsidRDefault="009C1D42" w:rsidP="00EC718E">
      <w:pPr>
        <w:pStyle w:val="datumtevilka"/>
        <w:spacing w:line="240" w:lineRule="auto"/>
        <w:rPr>
          <w:rFonts w:cs="Arial"/>
        </w:rPr>
      </w:pPr>
    </w:p>
    <w:p w14:paraId="6CB055FE" w14:textId="77777777" w:rsidR="005038E3" w:rsidRDefault="005038E3">
      <w:pPr>
        <w:spacing w:line="240" w:lineRule="auto"/>
        <w:rPr>
          <w:rFonts w:cs="Arial"/>
          <w:szCs w:val="20"/>
        </w:rPr>
      </w:pPr>
    </w:p>
    <w:p w14:paraId="7DC76F1A" w14:textId="77777777" w:rsidR="005038E3" w:rsidRDefault="005038E3">
      <w:pPr>
        <w:spacing w:line="240" w:lineRule="auto"/>
        <w:rPr>
          <w:rFonts w:cs="Arial"/>
          <w:szCs w:val="20"/>
        </w:rPr>
      </w:pPr>
    </w:p>
    <w:p w14:paraId="145435C6" w14:textId="43DFDA53" w:rsidR="000D5BE9" w:rsidRPr="006E7CA2" w:rsidRDefault="000D5BE9">
      <w:pPr>
        <w:spacing w:line="240" w:lineRule="auto"/>
        <w:rPr>
          <w:rFonts w:cs="Arial"/>
          <w:b/>
          <w:bCs/>
          <w:szCs w:val="20"/>
        </w:rPr>
      </w:pPr>
      <w:r w:rsidRPr="006E7CA2">
        <w:rPr>
          <w:rFonts w:cs="Arial"/>
          <w:szCs w:val="20"/>
        </w:rPr>
        <w:t xml:space="preserve">Obrazec: </w:t>
      </w:r>
      <w:r w:rsidR="00242668" w:rsidRPr="006E7CA2">
        <w:rPr>
          <w:rFonts w:cs="Arial"/>
          <w:b/>
          <w:bCs/>
          <w:i/>
          <w:iCs/>
          <w:szCs w:val="20"/>
        </w:rPr>
        <w:t>Izkaz interesa za sodelovanje pri izvajanju HTA</w:t>
      </w:r>
    </w:p>
    <w:p w14:paraId="30A0FB06" w14:textId="77777777" w:rsidR="006A3C24" w:rsidRPr="006E7CA2" w:rsidRDefault="006A3C24">
      <w:pPr>
        <w:spacing w:line="240" w:lineRule="auto"/>
        <w:rPr>
          <w:rFonts w:cs="Arial"/>
          <w:b/>
          <w:bCs/>
          <w:szCs w:val="20"/>
        </w:rPr>
      </w:pPr>
    </w:p>
    <w:p w14:paraId="0A3F14E4" w14:textId="77777777" w:rsidR="008D1825" w:rsidRPr="006E7CA2" w:rsidRDefault="008D1825" w:rsidP="008D1825">
      <w:pPr>
        <w:pStyle w:val="datumtevilka"/>
        <w:jc w:val="center"/>
        <w:rPr>
          <w:rFonts w:cs="Arial"/>
          <w:lang w:val="sl-SI"/>
        </w:rPr>
      </w:pPr>
    </w:p>
    <w:tbl>
      <w:tblPr>
        <w:tblStyle w:val="Tabelamrea"/>
        <w:tblW w:w="9634" w:type="dxa"/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9634"/>
      </w:tblGrid>
      <w:tr w:rsidR="008D1825" w:rsidRPr="006E7CA2" w14:paraId="7C6E98B3" w14:textId="77777777" w:rsidTr="000A3E3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11136C3" w14:textId="6A33302E" w:rsidR="008D1825" w:rsidRPr="006E7CA2" w:rsidRDefault="00242668" w:rsidP="000A3E31">
            <w:p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  <w:r w:rsidRPr="006E7CA2">
              <w:rPr>
                <w:rFonts w:cs="Arial"/>
                <w:b/>
                <w:bCs/>
                <w:szCs w:val="20"/>
              </w:rPr>
              <w:t>Podatki o</w:t>
            </w:r>
            <w:r w:rsidR="0069225B" w:rsidRPr="006E7CA2">
              <w:rPr>
                <w:rFonts w:cs="Arial"/>
                <w:b/>
                <w:bCs/>
                <w:szCs w:val="20"/>
              </w:rPr>
              <w:t>sebe, ki izkazuje interes za sodelovanje pri izvajanju HTA</w:t>
            </w:r>
          </w:p>
        </w:tc>
      </w:tr>
    </w:tbl>
    <w:p w14:paraId="39E4FE45" w14:textId="77777777" w:rsidR="008D1825" w:rsidRPr="006E7CA2" w:rsidRDefault="008D1825" w:rsidP="008D1825">
      <w:pPr>
        <w:tabs>
          <w:tab w:val="num" w:pos="321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szCs w:val="20"/>
        </w:rPr>
      </w:pPr>
    </w:p>
    <w:p w14:paraId="1D298540" w14:textId="74041F94" w:rsidR="00FF28A3" w:rsidRPr="006E7CA2" w:rsidRDefault="0069225B" w:rsidP="00FF28A3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>Ime in priimek</w:t>
      </w:r>
      <w:r w:rsidR="00B154DF" w:rsidRPr="006E7CA2">
        <w:rPr>
          <w:rFonts w:cs="Arial"/>
          <w:i/>
          <w:iCs/>
          <w:szCs w:val="20"/>
          <w:lang w:eastAsia="sl-SI"/>
        </w:rPr>
        <w:t xml:space="preserve"> </w:t>
      </w:r>
      <w:r w:rsidR="00B154DF"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60563688"/>
        <w:placeholder>
          <w:docPart w:val="B8AC1B23B5D74270A308D692A2ADDF79"/>
        </w:placeholder>
        <w:showingPlcHdr/>
      </w:sdtPr>
      <w:sdtContent>
        <w:p w14:paraId="5CE9B653" w14:textId="6A0362F0" w:rsidR="00FF28A3" w:rsidRPr="006E7CA2" w:rsidRDefault="00FF28A3" w:rsidP="00FF28A3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0BC4BA0D" w14:textId="77777777" w:rsidR="00FF28A3" w:rsidRDefault="00FF28A3">
      <w:pPr>
        <w:spacing w:line="240" w:lineRule="auto"/>
        <w:rPr>
          <w:rFonts w:cs="Arial"/>
          <w:b/>
          <w:bCs/>
          <w:szCs w:val="20"/>
        </w:rPr>
      </w:pPr>
    </w:p>
    <w:p w14:paraId="6F658B18" w14:textId="77777777" w:rsidR="0072191B" w:rsidRDefault="0072191B">
      <w:pPr>
        <w:spacing w:line="240" w:lineRule="auto"/>
        <w:rPr>
          <w:rFonts w:cs="Arial"/>
          <w:b/>
          <w:bCs/>
          <w:szCs w:val="20"/>
        </w:rPr>
      </w:pPr>
    </w:p>
    <w:p w14:paraId="60BF6076" w14:textId="77777777" w:rsidR="0072191B" w:rsidRPr="006E7CA2" w:rsidRDefault="0072191B" w:rsidP="0072191B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 xml:space="preserve">Izobrazba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1560204743"/>
        <w:placeholder>
          <w:docPart w:val="8E3924D45F8C49EE880D374E1334EFF9"/>
        </w:placeholder>
        <w:showingPlcHdr/>
      </w:sdtPr>
      <w:sdtContent>
        <w:p w14:paraId="28E46616" w14:textId="77777777" w:rsidR="0072191B" w:rsidRPr="006E7CA2" w:rsidRDefault="0072191B" w:rsidP="0072191B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5D2D1DF3" w14:textId="77777777" w:rsidR="0072191B" w:rsidRDefault="0072191B" w:rsidP="0072191B">
      <w:pPr>
        <w:spacing w:line="240" w:lineRule="auto"/>
        <w:rPr>
          <w:rFonts w:cs="Arial"/>
          <w:b/>
          <w:bCs/>
          <w:szCs w:val="20"/>
        </w:rPr>
      </w:pPr>
    </w:p>
    <w:p w14:paraId="26E2E9D1" w14:textId="77777777" w:rsidR="0072191B" w:rsidRPr="006E7CA2" w:rsidRDefault="0072191B" w:rsidP="0072191B">
      <w:pPr>
        <w:spacing w:line="240" w:lineRule="auto"/>
        <w:rPr>
          <w:rFonts w:cs="Arial"/>
          <w:b/>
          <w:bCs/>
          <w:szCs w:val="20"/>
        </w:rPr>
      </w:pPr>
    </w:p>
    <w:p w14:paraId="6A30B809" w14:textId="77777777" w:rsidR="0072191B" w:rsidRPr="006E7CA2" w:rsidRDefault="0072191B" w:rsidP="0072191B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 xml:space="preserve">Strokovni naziv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1457480654"/>
        <w:placeholder>
          <w:docPart w:val="CBAA63E6A940453BA84F45487DFD78FF"/>
        </w:placeholder>
        <w:showingPlcHdr/>
      </w:sdtPr>
      <w:sdtContent>
        <w:p w14:paraId="6A112B8D" w14:textId="77777777" w:rsidR="0072191B" w:rsidRPr="006E7CA2" w:rsidRDefault="0072191B" w:rsidP="0072191B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2FC0AAD9" w14:textId="77777777" w:rsidR="0072191B" w:rsidRDefault="0072191B" w:rsidP="0072191B">
      <w:pPr>
        <w:spacing w:line="240" w:lineRule="auto"/>
        <w:rPr>
          <w:rFonts w:cs="Arial"/>
          <w:b/>
          <w:bCs/>
          <w:szCs w:val="20"/>
        </w:rPr>
      </w:pPr>
    </w:p>
    <w:p w14:paraId="0D670C85" w14:textId="77777777" w:rsidR="0072191B" w:rsidRPr="006E7CA2" w:rsidRDefault="0072191B" w:rsidP="0072191B">
      <w:pPr>
        <w:spacing w:line="240" w:lineRule="auto"/>
        <w:rPr>
          <w:rFonts w:cs="Arial"/>
          <w:b/>
          <w:bCs/>
          <w:szCs w:val="20"/>
        </w:rPr>
      </w:pPr>
    </w:p>
    <w:p w14:paraId="4557FAF2" w14:textId="77777777" w:rsidR="0072191B" w:rsidRPr="006E7CA2" w:rsidRDefault="0072191B" w:rsidP="0072191B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 xml:space="preserve">Delovne izkušnje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1957936323"/>
        <w:placeholder>
          <w:docPart w:val="FFE486A2B3514DC1A21EE80083863F25"/>
        </w:placeholder>
        <w:showingPlcHdr/>
      </w:sdtPr>
      <w:sdtContent>
        <w:p w14:paraId="5B42EB55" w14:textId="77777777" w:rsidR="0072191B" w:rsidRPr="006E7CA2" w:rsidRDefault="0072191B" w:rsidP="0072191B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04AD0E44" w14:textId="77777777" w:rsidR="00E05E24" w:rsidRDefault="00E05E24">
      <w:pPr>
        <w:spacing w:line="240" w:lineRule="auto"/>
        <w:rPr>
          <w:rFonts w:cs="Arial"/>
          <w:b/>
          <w:bCs/>
          <w:szCs w:val="20"/>
        </w:rPr>
      </w:pPr>
    </w:p>
    <w:p w14:paraId="5AF0BE3F" w14:textId="77777777" w:rsidR="0072191B" w:rsidRPr="006E7CA2" w:rsidRDefault="0072191B">
      <w:pPr>
        <w:spacing w:line="240" w:lineRule="auto"/>
        <w:rPr>
          <w:rFonts w:cs="Arial"/>
          <w:b/>
          <w:bCs/>
          <w:szCs w:val="20"/>
        </w:rPr>
      </w:pPr>
    </w:p>
    <w:p w14:paraId="151E5CC4" w14:textId="5B67C24C" w:rsidR="00B154DF" w:rsidRPr="006E7CA2" w:rsidRDefault="00F56E44" w:rsidP="00B154DF">
      <w:pPr>
        <w:spacing w:line="240" w:lineRule="auto"/>
        <w:rPr>
          <w:rFonts w:cs="Arial"/>
          <w:szCs w:val="20"/>
          <w:lang w:eastAsia="sl-SI"/>
        </w:rPr>
      </w:pPr>
      <w:r w:rsidRPr="00F56E44">
        <w:rPr>
          <w:rFonts w:cs="Arial"/>
          <w:i/>
          <w:iCs/>
          <w:szCs w:val="20"/>
          <w:lang w:eastAsia="sl-SI"/>
        </w:rPr>
        <w:t xml:space="preserve">Ključna področja strokovne ekspertize </w:t>
      </w:r>
      <w:r w:rsidR="00B154DF" w:rsidRPr="006E7CA2">
        <w:rPr>
          <w:rFonts w:cs="Arial"/>
          <w:szCs w:val="20"/>
          <w:lang w:eastAsia="sl-SI"/>
        </w:rPr>
        <w:t>(v spodnje polje</w:t>
      </w:r>
      <w:r>
        <w:rPr>
          <w:rFonts w:cs="Arial"/>
          <w:szCs w:val="20"/>
          <w:lang w:eastAsia="sl-SI"/>
        </w:rPr>
        <w:t xml:space="preserve"> vpišite do 5 področij</w:t>
      </w:r>
      <w:r w:rsidR="00B154DF" w:rsidRPr="006E7CA2">
        <w:rPr>
          <w:rFonts w:cs="Arial"/>
          <w:szCs w:val="20"/>
          <w:lang w:eastAsia="sl-SI"/>
        </w:rPr>
        <w:t>):</w:t>
      </w:r>
    </w:p>
    <w:sdt>
      <w:sdtPr>
        <w:rPr>
          <w:rFonts w:cs="Arial"/>
          <w:szCs w:val="20"/>
          <w:lang w:eastAsia="sl-SI"/>
        </w:rPr>
        <w:id w:val="2127967138"/>
        <w:placeholder>
          <w:docPart w:val="E8B0733EBB394490890FDAF4CCA2B541"/>
        </w:placeholder>
        <w:showingPlcHdr/>
      </w:sdtPr>
      <w:sdtContent>
        <w:p w14:paraId="48D97C48" w14:textId="77777777" w:rsidR="00B154DF" w:rsidRPr="006E7CA2" w:rsidRDefault="00B154DF" w:rsidP="00B154DF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6F8DB0E1" w14:textId="77777777" w:rsidR="00B154DF" w:rsidRDefault="00B154DF">
      <w:pPr>
        <w:spacing w:line="240" w:lineRule="auto"/>
        <w:rPr>
          <w:rFonts w:cs="Arial"/>
          <w:b/>
          <w:bCs/>
          <w:szCs w:val="20"/>
        </w:rPr>
      </w:pPr>
    </w:p>
    <w:p w14:paraId="37813EC2" w14:textId="77777777" w:rsidR="00E05E24" w:rsidRPr="006E7CA2" w:rsidRDefault="00E05E24">
      <w:pPr>
        <w:spacing w:line="240" w:lineRule="auto"/>
        <w:rPr>
          <w:rFonts w:cs="Arial"/>
          <w:b/>
          <w:bCs/>
          <w:szCs w:val="20"/>
        </w:rPr>
      </w:pPr>
    </w:p>
    <w:p w14:paraId="6BAB3124" w14:textId="04743A4C" w:rsidR="005504BE" w:rsidRPr="000D4AD5" w:rsidRDefault="00DE08F3" w:rsidP="000D4AD5">
      <w:pPr>
        <w:spacing w:line="240" w:lineRule="auto"/>
        <w:jc w:val="both"/>
        <w:rPr>
          <w:rFonts w:cs="Arial"/>
          <w:i/>
          <w:iCs/>
          <w:szCs w:val="20"/>
          <w:lang w:eastAsia="sl-SI"/>
        </w:rPr>
      </w:pPr>
      <w:r w:rsidRPr="00DE08F3">
        <w:rPr>
          <w:rFonts w:cs="Arial"/>
          <w:i/>
          <w:iCs/>
          <w:szCs w:val="20"/>
          <w:lang w:eastAsia="sl-SI"/>
        </w:rPr>
        <w:t>Dokazila oziroma reference za navedena področja strokovne ekspertize</w:t>
      </w:r>
      <w:r>
        <w:rPr>
          <w:rFonts w:cs="Arial"/>
          <w:i/>
          <w:iCs/>
          <w:szCs w:val="20"/>
          <w:lang w:eastAsia="sl-SI"/>
        </w:rPr>
        <w:t xml:space="preserve"> </w:t>
      </w:r>
      <w:r w:rsidR="000D4AD5">
        <w:rPr>
          <w:rFonts w:cs="Arial"/>
          <w:i/>
          <w:iCs/>
          <w:szCs w:val="20"/>
          <w:lang w:eastAsia="sl-SI"/>
        </w:rPr>
        <w:t xml:space="preserve">- </w:t>
      </w:r>
      <w:r w:rsidR="000D4AD5" w:rsidRPr="000D4AD5">
        <w:rPr>
          <w:rFonts w:cs="Arial"/>
          <w:i/>
          <w:iCs/>
          <w:szCs w:val="20"/>
          <w:lang w:eastAsia="sl-SI"/>
        </w:rPr>
        <w:t>navedite spletne povezave, bibliografijo, projekte, strokovna imenovanja, publikacije ali druga dokazila, iz katerih izhajajo vaše kompetence</w:t>
      </w:r>
      <w:r w:rsidR="00190729" w:rsidRPr="006E7CA2">
        <w:rPr>
          <w:rFonts w:cs="Arial"/>
          <w:i/>
          <w:iCs/>
          <w:szCs w:val="20"/>
          <w:lang w:eastAsia="sl-SI"/>
        </w:rPr>
        <w:t xml:space="preserve"> </w:t>
      </w:r>
      <w:r w:rsidR="005504BE"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1043824967"/>
        <w:placeholder>
          <w:docPart w:val="185E1F9090854924889FFB71AC0CE77D"/>
        </w:placeholder>
        <w:showingPlcHdr/>
      </w:sdtPr>
      <w:sdtContent>
        <w:p w14:paraId="21893581" w14:textId="77777777" w:rsidR="005504BE" w:rsidRPr="006E7CA2" w:rsidRDefault="005504BE" w:rsidP="005504BE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4173AB6E" w14:textId="77777777" w:rsidR="00B154DF" w:rsidRDefault="00B154DF">
      <w:pPr>
        <w:spacing w:line="240" w:lineRule="auto"/>
        <w:rPr>
          <w:rFonts w:cs="Arial"/>
          <w:b/>
          <w:bCs/>
          <w:szCs w:val="20"/>
        </w:rPr>
      </w:pPr>
    </w:p>
    <w:p w14:paraId="339EB5AA" w14:textId="77777777" w:rsidR="00A1302A" w:rsidRPr="006E7CA2" w:rsidRDefault="00A1302A" w:rsidP="00A1302A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 xml:space="preserve">Seznam najpomembnejših objav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1573962733"/>
        <w:placeholder>
          <w:docPart w:val="630C0CCE2310468EB2BA6D03F2F0F8A4"/>
        </w:placeholder>
        <w:showingPlcHdr/>
      </w:sdtPr>
      <w:sdtContent>
        <w:p w14:paraId="7128BB4A" w14:textId="6AABF6B3" w:rsidR="00E05E24" w:rsidRPr="006E7CA2" w:rsidRDefault="00A1302A" w:rsidP="00A1302A">
          <w:pPr>
            <w:spacing w:line="240" w:lineRule="auto"/>
            <w:rPr>
              <w:rFonts w:cs="Arial"/>
              <w:b/>
              <w:bCs/>
              <w:szCs w:val="20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72CF3834" w14:textId="77777777" w:rsidR="00190729" w:rsidRDefault="00190729">
      <w:pPr>
        <w:spacing w:line="240" w:lineRule="auto"/>
        <w:rPr>
          <w:rFonts w:cs="Arial"/>
          <w:b/>
          <w:bCs/>
          <w:szCs w:val="20"/>
        </w:rPr>
      </w:pPr>
    </w:p>
    <w:p w14:paraId="04288D7C" w14:textId="77777777" w:rsidR="00E05E24" w:rsidRPr="006E7CA2" w:rsidRDefault="00E05E24">
      <w:pPr>
        <w:spacing w:line="240" w:lineRule="auto"/>
        <w:rPr>
          <w:rFonts w:cs="Arial"/>
          <w:b/>
          <w:bCs/>
          <w:szCs w:val="20"/>
        </w:rPr>
      </w:pPr>
    </w:p>
    <w:p w14:paraId="2CD4A21F" w14:textId="39F131EB" w:rsidR="00EC4DC4" w:rsidRPr="006E7CA2" w:rsidRDefault="00EC4DC4" w:rsidP="00EC4DC4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>Sodelovanje v strokovnih telesih, delovnih skupinah</w:t>
      </w:r>
      <w:r w:rsidR="0040167C" w:rsidRPr="006E7CA2">
        <w:rPr>
          <w:rFonts w:cs="Arial"/>
          <w:i/>
          <w:iCs/>
          <w:szCs w:val="20"/>
          <w:lang w:eastAsia="sl-SI"/>
        </w:rPr>
        <w:t>, projektih itd.</w:t>
      </w:r>
      <w:r w:rsidRPr="006E7CA2">
        <w:rPr>
          <w:rFonts w:cs="Arial"/>
          <w:i/>
          <w:iCs/>
          <w:szCs w:val="20"/>
          <w:lang w:eastAsia="sl-SI"/>
        </w:rPr>
        <w:t xml:space="preserve">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1482378286"/>
        <w:placeholder>
          <w:docPart w:val="DEB4FE775A9940A5B42AA2F22BC6AD5B"/>
        </w:placeholder>
        <w:showingPlcHdr/>
      </w:sdtPr>
      <w:sdtContent>
        <w:p w14:paraId="745C4B9C" w14:textId="77777777" w:rsidR="00EC4DC4" w:rsidRPr="006E7CA2" w:rsidRDefault="00EC4DC4" w:rsidP="00EC4DC4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35F165FB" w14:textId="77777777" w:rsidR="003E1745" w:rsidRDefault="003E1745">
      <w:pPr>
        <w:spacing w:line="240" w:lineRule="auto"/>
        <w:rPr>
          <w:rFonts w:cs="Arial"/>
          <w:b/>
          <w:bCs/>
          <w:szCs w:val="20"/>
        </w:rPr>
      </w:pPr>
    </w:p>
    <w:p w14:paraId="422D2725" w14:textId="77777777" w:rsidR="0072191B" w:rsidRPr="006E7CA2" w:rsidRDefault="0072191B">
      <w:pPr>
        <w:spacing w:line="240" w:lineRule="auto"/>
        <w:rPr>
          <w:rFonts w:cs="Arial"/>
          <w:b/>
          <w:bCs/>
          <w:szCs w:val="20"/>
        </w:rPr>
      </w:pPr>
    </w:p>
    <w:p w14:paraId="65EBBDC2" w14:textId="580A4F63" w:rsidR="0040167C" w:rsidRPr="006E7CA2" w:rsidRDefault="0040167C" w:rsidP="0040167C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 xml:space="preserve">Izkušnje s področja HTA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-2099861655"/>
        <w:placeholder>
          <w:docPart w:val="8390D2C8CB1E40B3A92E9BE47F102835"/>
        </w:placeholder>
        <w:showingPlcHdr/>
      </w:sdtPr>
      <w:sdtContent>
        <w:p w14:paraId="1FDB9C49" w14:textId="77777777" w:rsidR="0040167C" w:rsidRPr="006E7CA2" w:rsidRDefault="0040167C" w:rsidP="0040167C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64DBDA3B" w14:textId="77777777" w:rsidR="003E1745" w:rsidRDefault="003E1745">
      <w:pPr>
        <w:spacing w:line="240" w:lineRule="auto"/>
        <w:rPr>
          <w:rFonts w:cs="Arial"/>
          <w:b/>
          <w:bCs/>
          <w:szCs w:val="20"/>
        </w:rPr>
      </w:pPr>
    </w:p>
    <w:p w14:paraId="7FC4D2DE" w14:textId="77777777" w:rsidR="00E05E24" w:rsidRPr="006E7CA2" w:rsidRDefault="00E05E24">
      <w:pPr>
        <w:spacing w:line="240" w:lineRule="auto"/>
        <w:rPr>
          <w:rFonts w:cs="Arial"/>
          <w:b/>
          <w:bCs/>
          <w:szCs w:val="20"/>
        </w:rPr>
      </w:pPr>
    </w:p>
    <w:p w14:paraId="3D8AC891" w14:textId="3FDECE95" w:rsidR="003402C9" w:rsidRPr="006E7CA2" w:rsidRDefault="00136C9D" w:rsidP="006F5152">
      <w:pPr>
        <w:spacing w:line="240" w:lineRule="auto"/>
        <w:rPr>
          <w:rFonts w:cs="Arial"/>
          <w:b/>
          <w:bCs/>
          <w:szCs w:val="20"/>
        </w:rPr>
      </w:pPr>
      <w:r w:rsidRPr="006E7CA2">
        <w:rPr>
          <w:rFonts w:cs="Arial"/>
          <w:i/>
          <w:iCs/>
          <w:szCs w:val="20"/>
          <w:lang w:eastAsia="sl-SI"/>
        </w:rPr>
        <w:t>Kompetence na področju</w:t>
      </w:r>
      <w:r w:rsidRPr="006E7CA2">
        <w:rPr>
          <w:rFonts w:cs="Arial"/>
          <w:szCs w:val="20"/>
          <w:lang w:eastAsia="sl-SI"/>
        </w:rPr>
        <w:t xml:space="preserve"> </w:t>
      </w:r>
      <w:r w:rsidR="006F5152"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1143621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15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F5152" w:rsidRPr="006E7CA2">
        <w:rPr>
          <w:rFonts w:cs="Arial"/>
          <w:szCs w:val="20"/>
          <w:lang w:eastAsia="sl-SI"/>
        </w:rPr>
        <w:t>):</w:t>
      </w:r>
    </w:p>
    <w:p w14:paraId="15BBFAE1" w14:textId="7AA617CD" w:rsidR="006E7CA2" w:rsidRPr="006E7CA2" w:rsidRDefault="00000000" w:rsidP="006E7CA2">
      <w:pPr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5734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15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F515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analiza podatkov iz klinične prakse;</w:t>
      </w:r>
    </w:p>
    <w:p w14:paraId="679447ED" w14:textId="0A4833E8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796435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proofErr w:type="spellStart"/>
      <w:r w:rsidR="006E7CA2" w:rsidRPr="006E7CA2">
        <w:rPr>
          <w:rFonts w:cs="Arial"/>
          <w:szCs w:val="20"/>
        </w:rPr>
        <w:t>biostatistika</w:t>
      </w:r>
      <w:proofErr w:type="spellEnd"/>
      <w:r w:rsidR="006E7CA2" w:rsidRPr="006E7CA2">
        <w:rPr>
          <w:rFonts w:cs="Arial"/>
          <w:szCs w:val="20"/>
        </w:rPr>
        <w:t>;</w:t>
      </w:r>
    </w:p>
    <w:p w14:paraId="3E984629" w14:textId="7DC2EC9D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85576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digitalno zdravje in umetna inteligenca v zdravstvu;</w:t>
      </w:r>
    </w:p>
    <w:p w14:paraId="72C85E6B" w14:textId="7BC3ECD4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945648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družbeni in pravni vidiki zdravstvenih tehnologij;</w:t>
      </w:r>
    </w:p>
    <w:p w14:paraId="0BDB32AC" w14:textId="0F84F19E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287784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ekonomika zdravstva;</w:t>
      </w:r>
    </w:p>
    <w:p w14:paraId="7333B770" w14:textId="1A82FC66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94379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epidemiologija;</w:t>
      </w:r>
    </w:p>
    <w:p w14:paraId="2211446B" w14:textId="0C3272EB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546799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etika v zdravstvu;</w:t>
      </w:r>
    </w:p>
    <w:p w14:paraId="0B7A72C0" w14:textId="6A4ED528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215938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farmacija;</w:t>
      </w:r>
    </w:p>
    <w:p w14:paraId="7390D3DD" w14:textId="4CC0BDC0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626546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proofErr w:type="spellStart"/>
      <w:r w:rsidR="006E7CA2" w:rsidRPr="006E7CA2">
        <w:rPr>
          <w:rFonts w:cs="Arial"/>
          <w:szCs w:val="20"/>
        </w:rPr>
        <w:t>farmakoekonomika</w:t>
      </w:r>
      <w:proofErr w:type="spellEnd"/>
      <w:r w:rsidR="006E7CA2" w:rsidRPr="006E7CA2">
        <w:rPr>
          <w:rFonts w:cs="Arial"/>
          <w:szCs w:val="20"/>
        </w:rPr>
        <w:t>;</w:t>
      </w:r>
    </w:p>
    <w:p w14:paraId="161CB442" w14:textId="5CBF2CCC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84675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javno zdravje;</w:t>
      </w:r>
    </w:p>
    <w:p w14:paraId="663BFBE6" w14:textId="295DE7D8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179112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kakovost v zdravstvu;</w:t>
      </w:r>
    </w:p>
    <w:p w14:paraId="263BA20A" w14:textId="2FA90E80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623356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klinične raziskave;</w:t>
      </w:r>
    </w:p>
    <w:p w14:paraId="58C41A4B" w14:textId="2DAF212E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2142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laboratorijska medicina;</w:t>
      </w:r>
    </w:p>
    <w:p w14:paraId="7631A614" w14:textId="71973588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69773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medicina in dentalna medicina;</w:t>
      </w:r>
    </w:p>
    <w:p w14:paraId="69BD509D" w14:textId="1C1DADF4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579511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medicina, temelječa na dokazih;</w:t>
      </w:r>
    </w:p>
    <w:p w14:paraId="1ECA80E9" w14:textId="716ABDFC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93447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medicinski pripomočki;</w:t>
      </w:r>
    </w:p>
    <w:p w14:paraId="59C0375F" w14:textId="66E04364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309591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metodologija HTA;</w:t>
      </w:r>
    </w:p>
    <w:p w14:paraId="3E19115A" w14:textId="3C5D886C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995712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organizacijski vidiki zdravstvenih tehnologij;</w:t>
      </w:r>
    </w:p>
    <w:p w14:paraId="62BB7B5E" w14:textId="272DBDB1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695313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organizacija zdravstvenega varstva;</w:t>
      </w:r>
    </w:p>
    <w:p w14:paraId="4D789E8A" w14:textId="53A8097F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10137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predstavniki pacientov oziroma organizacij pacientov;</w:t>
      </w:r>
    </w:p>
    <w:p w14:paraId="2766E25C" w14:textId="3A570D11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520008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rehabilitacija;</w:t>
      </w:r>
    </w:p>
    <w:p w14:paraId="3106AF2D" w14:textId="08CE8861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899626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sistematični pregledi literature;</w:t>
      </w:r>
    </w:p>
    <w:p w14:paraId="687B1D53" w14:textId="19DF4178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324748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socialni vidiki zdravstvenih tehnologij;</w:t>
      </w:r>
    </w:p>
    <w:p w14:paraId="5620DA09" w14:textId="6AAE305F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237208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varnost pacientov;</w:t>
      </w:r>
    </w:p>
    <w:p w14:paraId="45595FCA" w14:textId="4CDEB34D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862554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zdravstvena ekonomika;</w:t>
      </w:r>
    </w:p>
    <w:p w14:paraId="10BC9E07" w14:textId="5A089BE5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757254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zdravstvena informatika;</w:t>
      </w:r>
    </w:p>
    <w:p w14:paraId="2F073D9F" w14:textId="195188A1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782391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zdravstvena nega;</w:t>
      </w:r>
    </w:p>
    <w:p w14:paraId="43D3D6C0" w14:textId="5200311D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80701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zdravstvena politika;</w:t>
      </w:r>
    </w:p>
    <w:p w14:paraId="30E2635C" w14:textId="285547D6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657381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zdravstvena statistika;</w:t>
      </w:r>
    </w:p>
    <w:p w14:paraId="780A9191" w14:textId="2E5A75A9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14965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zdravstvene storitve in modeli oskrbe;</w:t>
      </w:r>
    </w:p>
    <w:p w14:paraId="487F5D03" w14:textId="30A248EB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094700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zdravstveni management;</w:t>
      </w:r>
    </w:p>
    <w:p w14:paraId="59202750" w14:textId="0AA72FE9" w:rsidR="006E7CA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180195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>zdravstveno pravo;</w:t>
      </w:r>
    </w:p>
    <w:p w14:paraId="2F8FD5EA" w14:textId="55A4A2EC" w:rsidR="006F5152" w:rsidRPr="006E7CA2" w:rsidRDefault="00000000" w:rsidP="006E7CA2">
      <w:pPr>
        <w:ind w:right="38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781869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CA2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E7CA2" w:rsidRPr="006E7CA2">
        <w:rPr>
          <w:rFonts w:cs="Arial"/>
          <w:szCs w:val="20"/>
          <w:lang w:eastAsia="sl-SI"/>
        </w:rPr>
        <w:t xml:space="preserve"> </w:t>
      </w:r>
      <w:r w:rsidR="006E7CA2" w:rsidRPr="006E7CA2">
        <w:rPr>
          <w:rFonts w:cs="Arial"/>
          <w:szCs w:val="20"/>
        </w:rPr>
        <w:t xml:space="preserve">druga področja, pomembna za HTA </w:t>
      </w:r>
      <w:r w:rsidR="001475B3">
        <w:rPr>
          <w:rFonts w:cs="Arial"/>
          <w:szCs w:val="20"/>
        </w:rPr>
        <w:t>–</w:t>
      </w:r>
      <w:r w:rsidR="006E7CA2" w:rsidRPr="006E7CA2">
        <w:rPr>
          <w:rFonts w:cs="Arial"/>
          <w:szCs w:val="20"/>
        </w:rPr>
        <w:t xml:space="preserve"> </w:t>
      </w:r>
      <w:r w:rsidR="001475B3">
        <w:rPr>
          <w:rFonts w:cs="Arial"/>
          <w:szCs w:val="20"/>
        </w:rPr>
        <w:t>navedite v spodnjem polju</w:t>
      </w:r>
      <w:r w:rsidR="006F5152" w:rsidRPr="006E7CA2">
        <w:rPr>
          <w:rFonts w:cs="Arial"/>
          <w:szCs w:val="20"/>
          <w:lang w:eastAsia="sl-SI"/>
        </w:rPr>
        <w:t>:</w:t>
      </w:r>
    </w:p>
    <w:sdt>
      <w:sdtPr>
        <w:rPr>
          <w:rFonts w:cs="Arial"/>
          <w:szCs w:val="20"/>
          <w:lang w:eastAsia="sl-SI"/>
        </w:rPr>
        <w:id w:val="-448086295"/>
        <w:placeholder>
          <w:docPart w:val="C804383AD8A34480A22ED51A2867B664"/>
        </w:placeholder>
        <w:showingPlcHdr/>
      </w:sdtPr>
      <w:sdtContent>
        <w:p w14:paraId="3C0E4062" w14:textId="77777777" w:rsidR="006F5152" w:rsidRPr="006E7CA2" w:rsidRDefault="006F5152" w:rsidP="006F5152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159B4468" w14:textId="77777777" w:rsidR="003402C9" w:rsidRDefault="003402C9" w:rsidP="003402C9">
      <w:pPr>
        <w:spacing w:line="240" w:lineRule="auto"/>
        <w:rPr>
          <w:rFonts w:cs="Arial"/>
          <w:szCs w:val="20"/>
          <w:lang w:eastAsia="sl-SI"/>
        </w:rPr>
      </w:pPr>
    </w:p>
    <w:p w14:paraId="44EDFDFF" w14:textId="77777777" w:rsidR="00B31BE5" w:rsidRDefault="00B31BE5" w:rsidP="003402C9">
      <w:pPr>
        <w:spacing w:line="240" w:lineRule="auto"/>
        <w:rPr>
          <w:rFonts w:cs="Arial"/>
          <w:szCs w:val="20"/>
          <w:lang w:eastAsia="sl-SI"/>
        </w:rPr>
      </w:pPr>
    </w:p>
    <w:p w14:paraId="19C034DC" w14:textId="11D516F3" w:rsidR="00B31BE5" w:rsidRPr="006E7CA2" w:rsidRDefault="00B31BE5" w:rsidP="00B31BE5">
      <w:pPr>
        <w:ind w:right="38"/>
        <w:jc w:val="both"/>
        <w:rPr>
          <w:rFonts w:cs="Arial"/>
          <w:szCs w:val="20"/>
        </w:rPr>
      </w:pPr>
      <w:r w:rsidRPr="00B31BE5">
        <w:rPr>
          <w:rFonts w:cs="Arial"/>
          <w:i/>
          <w:iCs/>
          <w:szCs w:val="20"/>
          <w:lang w:eastAsia="sl-SI"/>
        </w:rPr>
        <w:t>ORCID</w:t>
      </w:r>
      <w:r w:rsidR="00E05E24">
        <w:rPr>
          <w:rFonts w:cs="Arial"/>
          <w:i/>
          <w:iCs/>
          <w:szCs w:val="20"/>
          <w:lang w:eastAsia="sl-SI"/>
        </w:rPr>
        <w:t>, če ga imate</w:t>
      </w:r>
      <w:r>
        <w:rPr>
          <w:rFonts w:cs="Arial"/>
          <w:i/>
          <w:iCs/>
          <w:szCs w:val="20"/>
          <w:lang w:eastAsia="sl-SI"/>
        </w:rPr>
        <w:t xml:space="preserve"> – </w:t>
      </w:r>
      <w:r>
        <w:rPr>
          <w:rFonts w:cs="Arial"/>
          <w:szCs w:val="20"/>
          <w:lang w:eastAsia="sl-SI"/>
        </w:rPr>
        <w:t>vpišite v spodnje polje</w:t>
      </w:r>
      <w:r w:rsidRPr="006E7CA2">
        <w:rPr>
          <w:rFonts w:cs="Arial"/>
          <w:szCs w:val="20"/>
          <w:lang w:eastAsia="sl-SI"/>
        </w:rPr>
        <w:t>:</w:t>
      </w:r>
    </w:p>
    <w:sdt>
      <w:sdtPr>
        <w:rPr>
          <w:rFonts w:cs="Arial"/>
          <w:szCs w:val="20"/>
          <w:lang w:eastAsia="sl-SI"/>
        </w:rPr>
        <w:id w:val="721570945"/>
        <w:placeholder>
          <w:docPart w:val="0E99CA08D1084C08B674269026E19444"/>
        </w:placeholder>
        <w:showingPlcHdr/>
      </w:sdtPr>
      <w:sdtContent>
        <w:p w14:paraId="7DB8A5A6" w14:textId="77777777" w:rsidR="00B31BE5" w:rsidRPr="006E7CA2" w:rsidRDefault="00B31BE5" w:rsidP="00B31BE5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4B3FAE9E" w14:textId="2FB7C751" w:rsidR="00B31BE5" w:rsidRDefault="00B31BE5" w:rsidP="00B31BE5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7A80888B" w14:textId="77777777" w:rsidR="00E05E24" w:rsidRPr="00B31BE5" w:rsidRDefault="00E05E24" w:rsidP="00B31BE5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11888DC1" w14:textId="15E1EBF0" w:rsidR="00E05E24" w:rsidRPr="006E7CA2" w:rsidRDefault="00E05E24" w:rsidP="00E05E24">
      <w:pPr>
        <w:ind w:right="38"/>
        <w:jc w:val="both"/>
        <w:rPr>
          <w:rFonts w:cs="Arial"/>
          <w:szCs w:val="20"/>
        </w:rPr>
      </w:pPr>
      <w:r w:rsidRPr="00E05E24">
        <w:rPr>
          <w:rFonts w:cs="Arial"/>
          <w:i/>
          <w:iCs/>
          <w:szCs w:val="20"/>
          <w:lang w:eastAsia="sl-SI"/>
        </w:rPr>
        <w:t>COBISS ID</w:t>
      </w:r>
      <w:r>
        <w:rPr>
          <w:rFonts w:cs="Arial"/>
          <w:szCs w:val="20"/>
          <w:lang w:eastAsia="sl-SI"/>
        </w:rPr>
        <w:t xml:space="preserve">, </w:t>
      </w:r>
      <w:r w:rsidRPr="007824C1">
        <w:rPr>
          <w:rFonts w:cs="Arial"/>
          <w:i/>
          <w:iCs/>
          <w:szCs w:val="20"/>
          <w:lang w:eastAsia="sl-SI"/>
        </w:rPr>
        <w:t xml:space="preserve">če </w:t>
      </w:r>
      <w:r w:rsidR="00ED1548" w:rsidRPr="007824C1">
        <w:rPr>
          <w:rFonts w:cs="Arial"/>
          <w:i/>
          <w:iCs/>
          <w:szCs w:val="20"/>
          <w:lang w:eastAsia="sl-SI"/>
        </w:rPr>
        <w:t>ga</w:t>
      </w:r>
      <w:r w:rsidRPr="007824C1">
        <w:rPr>
          <w:rFonts w:cs="Arial"/>
          <w:i/>
          <w:iCs/>
          <w:szCs w:val="20"/>
          <w:lang w:eastAsia="sl-SI"/>
        </w:rPr>
        <w:t xml:space="preserve"> imate</w:t>
      </w:r>
      <w:r>
        <w:rPr>
          <w:rFonts w:cs="Arial"/>
          <w:szCs w:val="20"/>
          <w:lang w:eastAsia="sl-SI"/>
        </w:rPr>
        <w:t xml:space="preserve"> </w:t>
      </w:r>
      <w:r>
        <w:rPr>
          <w:rFonts w:cs="Arial"/>
          <w:i/>
          <w:iCs/>
          <w:szCs w:val="20"/>
          <w:lang w:eastAsia="sl-SI"/>
        </w:rPr>
        <w:t xml:space="preserve">– </w:t>
      </w:r>
      <w:r>
        <w:rPr>
          <w:rFonts w:cs="Arial"/>
          <w:szCs w:val="20"/>
          <w:lang w:eastAsia="sl-SI"/>
        </w:rPr>
        <w:t>vpišite v spodnje polje</w:t>
      </w:r>
      <w:r w:rsidRPr="006E7CA2">
        <w:rPr>
          <w:rFonts w:cs="Arial"/>
          <w:szCs w:val="20"/>
          <w:lang w:eastAsia="sl-SI"/>
        </w:rPr>
        <w:t>:</w:t>
      </w:r>
    </w:p>
    <w:sdt>
      <w:sdtPr>
        <w:rPr>
          <w:rFonts w:cs="Arial"/>
          <w:szCs w:val="20"/>
          <w:lang w:eastAsia="sl-SI"/>
        </w:rPr>
        <w:id w:val="-353420194"/>
        <w:placeholder>
          <w:docPart w:val="C797C87523DF461FBA9E582E00C61301"/>
        </w:placeholder>
        <w:showingPlcHdr/>
      </w:sdtPr>
      <w:sdtContent>
        <w:p w14:paraId="3EB2E135" w14:textId="77777777" w:rsidR="00E05E24" w:rsidRPr="006E7CA2" w:rsidRDefault="00E05E24" w:rsidP="00E05E24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414F49D3" w14:textId="77777777" w:rsidR="00B31BE5" w:rsidRDefault="00B31BE5" w:rsidP="003402C9">
      <w:pPr>
        <w:spacing w:line="240" w:lineRule="auto"/>
        <w:rPr>
          <w:rFonts w:cs="Arial"/>
          <w:szCs w:val="20"/>
          <w:lang w:eastAsia="sl-SI"/>
        </w:rPr>
      </w:pPr>
    </w:p>
    <w:p w14:paraId="3379CCD7" w14:textId="77777777" w:rsidR="00A84970" w:rsidRDefault="00A84970" w:rsidP="003402C9">
      <w:pPr>
        <w:spacing w:line="240" w:lineRule="auto"/>
        <w:rPr>
          <w:rFonts w:cs="Arial"/>
          <w:szCs w:val="20"/>
          <w:lang w:eastAsia="sl-SI"/>
        </w:rPr>
      </w:pPr>
    </w:p>
    <w:p w14:paraId="3A41FC43" w14:textId="77777777" w:rsidR="00A84970" w:rsidRDefault="00A84970" w:rsidP="00A84970">
      <w:pPr>
        <w:spacing w:line="240" w:lineRule="auto"/>
        <w:rPr>
          <w:rFonts w:cs="Arial"/>
          <w:szCs w:val="20"/>
          <w:lang w:eastAsia="sl-SI"/>
        </w:rPr>
      </w:pPr>
      <w:r w:rsidRPr="00A84970">
        <w:rPr>
          <w:rFonts w:cs="Arial"/>
          <w:i/>
          <w:iCs/>
          <w:szCs w:val="20"/>
          <w:lang w:eastAsia="sl-SI"/>
        </w:rPr>
        <w:t>Izkušnje z evropskimi HTA postopki</w:t>
      </w:r>
      <w:r>
        <w:rPr>
          <w:rFonts w:cs="Arial"/>
          <w:i/>
          <w:iCs/>
          <w:szCs w:val="20"/>
          <w:lang w:eastAsia="sl-SI"/>
        </w:rPr>
        <w:t xml:space="preserve"> </w:t>
      </w:r>
      <w:r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902867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6E7CA2">
        <w:rPr>
          <w:rFonts w:cs="Arial"/>
          <w:szCs w:val="20"/>
          <w:lang w:eastAsia="sl-SI"/>
        </w:rPr>
        <w:t>):</w:t>
      </w:r>
    </w:p>
    <w:p w14:paraId="19C66871" w14:textId="73BDEB2D" w:rsidR="00A84970" w:rsidRPr="00A84970" w:rsidRDefault="00000000" w:rsidP="00A84970">
      <w:pPr>
        <w:spacing w:line="240" w:lineRule="auto"/>
        <w:rPr>
          <w:rFonts w:cs="Arial"/>
          <w:i/>
          <w:iCs/>
          <w:szCs w:val="20"/>
          <w:lang w:eastAsia="sl-SI"/>
        </w:rPr>
      </w:pPr>
      <w:sdt>
        <w:sdtPr>
          <w:rPr>
            <w:rFonts w:cs="Arial"/>
            <w:szCs w:val="20"/>
          </w:rPr>
          <w:id w:val="-1393414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4970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A84970">
        <w:rPr>
          <w:rFonts w:cs="Arial"/>
          <w:szCs w:val="20"/>
        </w:rPr>
        <w:t xml:space="preserve"> da</w:t>
      </w:r>
    </w:p>
    <w:p w14:paraId="4A59E787" w14:textId="43F97FBF" w:rsidR="00E661BB" w:rsidRDefault="00000000" w:rsidP="003402C9">
      <w:pPr>
        <w:spacing w:line="240" w:lineRule="auto"/>
        <w:rPr>
          <w:rFonts w:cs="Arial"/>
          <w:szCs w:val="20"/>
          <w:lang w:eastAsia="sl-SI"/>
        </w:rPr>
      </w:pPr>
      <w:sdt>
        <w:sdtPr>
          <w:rPr>
            <w:rFonts w:cs="Arial"/>
            <w:szCs w:val="20"/>
          </w:rPr>
          <w:id w:val="-1343776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4970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A84970">
        <w:rPr>
          <w:rFonts w:cs="Arial"/>
          <w:szCs w:val="20"/>
        </w:rPr>
        <w:t xml:space="preserve"> ne</w:t>
      </w:r>
    </w:p>
    <w:p w14:paraId="266C2B88" w14:textId="77777777" w:rsidR="008F37C4" w:rsidRPr="006E7CA2" w:rsidRDefault="00A84970" w:rsidP="008F37C4">
      <w:pPr>
        <w:ind w:right="38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Če ste odgovorili z </w:t>
      </w:r>
      <w:r w:rsidR="008F37C4">
        <w:rPr>
          <w:rFonts w:cs="Arial"/>
          <w:i/>
          <w:iCs/>
          <w:szCs w:val="20"/>
          <w:lang w:eastAsia="sl-SI"/>
        </w:rPr>
        <w:t>da</w:t>
      </w:r>
      <w:r w:rsidR="008F37C4">
        <w:rPr>
          <w:rFonts w:cs="Arial"/>
          <w:szCs w:val="20"/>
          <w:lang w:eastAsia="sl-SI"/>
        </w:rPr>
        <w:t xml:space="preserve">, obrazložite </w:t>
      </w:r>
      <w:r w:rsidR="008F37C4">
        <w:rPr>
          <w:rFonts w:cs="Arial"/>
          <w:szCs w:val="20"/>
        </w:rPr>
        <w:t>v spodnjem polju</w:t>
      </w:r>
      <w:r w:rsidR="008F37C4" w:rsidRPr="006E7CA2">
        <w:rPr>
          <w:rFonts w:cs="Arial"/>
          <w:szCs w:val="20"/>
          <w:lang w:eastAsia="sl-SI"/>
        </w:rPr>
        <w:t>:</w:t>
      </w:r>
    </w:p>
    <w:sdt>
      <w:sdtPr>
        <w:rPr>
          <w:rFonts w:cs="Arial"/>
          <w:szCs w:val="20"/>
          <w:lang w:eastAsia="sl-SI"/>
        </w:rPr>
        <w:id w:val="1065838540"/>
        <w:placeholder>
          <w:docPart w:val="3460CD8671574C4E8AF73D96533FB78A"/>
        </w:placeholder>
        <w:showingPlcHdr/>
      </w:sdtPr>
      <w:sdtContent>
        <w:p w14:paraId="1ECED42E" w14:textId="77777777" w:rsidR="008F37C4" w:rsidRPr="006E7CA2" w:rsidRDefault="008F37C4" w:rsidP="008F37C4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5BEE1388" w14:textId="77777777" w:rsidR="00E661BB" w:rsidRDefault="00E661BB" w:rsidP="003402C9">
      <w:pPr>
        <w:spacing w:line="240" w:lineRule="auto"/>
        <w:rPr>
          <w:rFonts w:cs="Arial"/>
          <w:szCs w:val="20"/>
          <w:lang w:eastAsia="sl-SI"/>
        </w:rPr>
      </w:pPr>
    </w:p>
    <w:p w14:paraId="046B763A" w14:textId="77777777" w:rsidR="00E661BB" w:rsidRDefault="00E661BB" w:rsidP="003402C9">
      <w:pPr>
        <w:spacing w:line="240" w:lineRule="auto"/>
        <w:rPr>
          <w:rFonts w:cs="Arial"/>
          <w:szCs w:val="20"/>
          <w:lang w:eastAsia="sl-SI"/>
        </w:rPr>
      </w:pPr>
    </w:p>
    <w:p w14:paraId="231CEA05" w14:textId="77777777" w:rsidR="00171058" w:rsidRDefault="00171058" w:rsidP="00171058">
      <w:pPr>
        <w:spacing w:line="240" w:lineRule="auto"/>
        <w:rPr>
          <w:rFonts w:cs="Arial"/>
          <w:szCs w:val="20"/>
          <w:lang w:eastAsia="sl-SI"/>
        </w:rPr>
      </w:pPr>
      <w:r w:rsidRPr="00E661BB">
        <w:rPr>
          <w:rFonts w:cs="Arial"/>
          <w:i/>
          <w:iCs/>
          <w:szCs w:val="20"/>
          <w:lang w:eastAsia="sl-SI"/>
        </w:rPr>
        <w:t>Obseg možnega sodelovanja</w:t>
      </w:r>
      <w:r>
        <w:rPr>
          <w:rFonts w:cs="Arial"/>
          <w:szCs w:val="20"/>
          <w:lang w:eastAsia="sl-SI"/>
        </w:rPr>
        <w:t xml:space="preserve"> </w:t>
      </w:r>
      <w:r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991748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6E7CA2">
        <w:rPr>
          <w:rFonts w:cs="Arial"/>
          <w:szCs w:val="20"/>
          <w:lang w:eastAsia="sl-SI"/>
        </w:rPr>
        <w:t>):</w:t>
      </w:r>
    </w:p>
    <w:p w14:paraId="4E3D6896" w14:textId="069ABCAD" w:rsidR="001475B3" w:rsidRDefault="00000000" w:rsidP="003402C9">
      <w:pPr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317350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058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71058">
        <w:rPr>
          <w:rFonts w:cs="Arial"/>
          <w:szCs w:val="20"/>
        </w:rPr>
        <w:t xml:space="preserve"> do </w:t>
      </w:r>
      <w:r w:rsidR="00E661BB">
        <w:rPr>
          <w:rFonts w:cs="Arial"/>
          <w:szCs w:val="20"/>
        </w:rPr>
        <w:t>5 dni letno;</w:t>
      </w:r>
    </w:p>
    <w:p w14:paraId="63A10408" w14:textId="01D611B2" w:rsidR="00E661BB" w:rsidRDefault="00000000" w:rsidP="003402C9">
      <w:pPr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716008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1BB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E661BB">
        <w:rPr>
          <w:rFonts w:cs="Arial"/>
          <w:szCs w:val="20"/>
        </w:rPr>
        <w:t xml:space="preserve"> do 20 dni letno;</w:t>
      </w:r>
    </w:p>
    <w:p w14:paraId="7C90C09E" w14:textId="38F91806" w:rsidR="00E661BB" w:rsidRDefault="00000000" w:rsidP="003402C9">
      <w:pPr>
        <w:spacing w:line="240" w:lineRule="auto"/>
        <w:rPr>
          <w:rFonts w:cs="Arial"/>
          <w:szCs w:val="20"/>
          <w:lang w:eastAsia="sl-SI"/>
        </w:rPr>
      </w:pPr>
      <w:sdt>
        <w:sdtPr>
          <w:rPr>
            <w:rFonts w:cs="Arial"/>
            <w:szCs w:val="20"/>
          </w:rPr>
          <w:id w:val="466171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61BB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E661BB">
        <w:rPr>
          <w:rFonts w:cs="Arial"/>
          <w:szCs w:val="20"/>
        </w:rPr>
        <w:t xml:space="preserve"> več kot 20 dni letno.</w:t>
      </w:r>
    </w:p>
    <w:p w14:paraId="143FD9B4" w14:textId="77777777" w:rsidR="001475B3" w:rsidRDefault="001475B3" w:rsidP="003402C9">
      <w:pPr>
        <w:spacing w:line="240" w:lineRule="auto"/>
        <w:rPr>
          <w:rFonts w:cs="Arial"/>
          <w:szCs w:val="20"/>
          <w:lang w:eastAsia="sl-SI"/>
        </w:rPr>
      </w:pPr>
    </w:p>
    <w:p w14:paraId="52AFF8CE" w14:textId="77777777" w:rsidR="00C51A3E" w:rsidRDefault="00C51A3E" w:rsidP="00C51A3E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i/>
          <w:iCs/>
          <w:szCs w:val="20"/>
          <w:lang w:eastAsia="sl-SI"/>
        </w:rPr>
        <w:t>P</w:t>
      </w:r>
      <w:r w:rsidRPr="00C51A3E">
        <w:rPr>
          <w:rFonts w:cs="Arial"/>
          <w:i/>
          <w:iCs/>
          <w:szCs w:val="20"/>
          <w:lang w:eastAsia="sl-SI"/>
        </w:rPr>
        <w:t>ripravljenost za članstvo v strokovnih skupinah</w:t>
      </w:r>
      <w:r>
        <w:rPr>
          <w:rFonts w:cs="Arial"/>
          <w:i/>
          <w:iCs/>
          <w:szCs w:val="20"/>
          <w:lang w:eastAsia="sl-SI"/>
        </w:rPr>
        <w:t xml:space="preserve"> </w:t>
      </w:r>
      <w:r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878208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6E7CA2">
        <w:rPr>
          <w:rFonts w:cs="Arial"/>
          <w:szCs w:val="20"/>
          <w:lang w:eastAsia="sl-SI"/>
        </w:rPr>
        <w:t>):</w:t>
      </w:r>
    </w:p>
    <w:p w14:paraId="0532611C" w14:textId="0063EC75" w:rsidR="00C51A3E" w:rsidRPr="00C51A3E" w:rsidRDefault="00000000" w:rsidP="00C51A3E">
      <w:pPr>
        <w:spacing w:line="240" w:lineRule="auto"/>
        <w:rPr>
          <w:rFonts w:cs="Arial"/>
          <w:i/>
          <w:iCs/>
          <w:szCs w:val="20"/>
          <w:lang w:eastAsia="sl-SI"/>
        </w:rPr>
      </w:pPr>
      <w:sdt>
        <w:sdtPr>
          <w:rPr>
            <w:rFonts w:cs="Arial"/>
            <w:szCs w:val="20"/>
          </w:rPr>
          <w:id w:val="-302311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A3E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1A3E">
        <w:rPr>
          <w:rFonts w:cs="Arial"/>
          <w:szCs w:val="20"/>
        </w:rPr>
        <w:t xml:space="preserve"> da</w:t>
      </w:r>
    </w:p>
    <w:p w14:paraId="3DB70652" w14:textId="77A70847" w:rsidR="00C51A3E" w:rsidRPr="00C51A3E" w:rsidRDefault="00000000" w:rsidP="00C51A3E">
      <w:pPr>
        <w:spacing w:line="240" w:lineRule="auto"/>
        <w:rPr>
          <w:rFonts w:cs="Arial"/>
          <w:i/>
          <w:iCs/>
          <w:szCs w:val="20"/>
          <w:lang w:eastAsia="sl-SI"/>
        </w:rPr>
      </w:pPr>
      <w:sdt>
        <w:sdtPr>
          <w:rPr>
            <w:rFonts w:cs="Arial"/>
            <w:szCs w:val="20"/>
          </w:rPr>
          <w:id w:val="1884977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A3E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1A3E">
        <w:rPr>
          <w:rFonts w:cs="Arial"/>
          <w:szCs w:val="20"/>
        </w:rPr>
        <w:t xml:space="preserve"> ne</w:t>
      </w:r>
    </w:p>
    <w:p w14:paraId="6D710AE1" w14:textId="070AF46E" w:rsidR="007824C1" w:rsidRDefault="007824C1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661F3F36" w14:textId="421652BE" w:rsidR="00C51A3E" w:rsidRDefault="001F7D8C" w:rsidP="00C51A3E">
      <w:pPr>
        <w:spacing w:line="240" w:lineRule="auto"/>
        <w:rPr>
          <w:rFonts w:cs="Arial"/>
          <w:szCs w:val="20"/>
          <w:lang w:eastAsia="sl-SI"/>
        </w:rPr>
      </w:pPr>
      <w:r w:rsidRPr="001F7D8C">
        <w:rPr>
          <w:rFonts w:cs="Arial"/>
          <w:i/>
          <w:iCs/>
          <w:szCs w:val="20"/>
          <w:lang w:eastAsia="sl-SI"/>
        </w:rPr>
        <w:t xml:space="preserve">Pripravljenost za pripravo ad hoc recenzij poročil </w:t>
      </w:r>
      <w:r w:rsidR="00C51A3E"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-730377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A3E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1A3E" w:rsidRPr="006E7CA2">
        <w:rPr>
          <w:rFonts w:cs="Arial"/>
          <w:szCs w:val="20"/>
          <w:lang w:eastAsia="sl-SI"/>
        </w:rPr>
        <w:t>):</w:t>
      </w:r>
    </w:p>
    <w:p w14:paraId="57C8E3BE" w14:textId="77777777" w:rsidR="00C51A3E" w:rsidRPr="00C51A3E" w:rsidRDefault="00000000" w:rsidP="00C51A3E">
      <w:pPr>
        <w:spacing w:line="240" w:lineRule="auto"/>
        <w:rPr>
          <w:rFonts w:cs="Arial"/>
          <w:i/>
          <w:iCs/>
          <w:szCs w:val="20"/>
          <w:lang w:eastAsia="sl-SI"/>
        </w:rPr>
      </w:pPr>
      <w:sdt>
        <w:sdtPr>
          <w:rPr>
            <w:rFonts w:cs="Arial"/>
            <w:szCs w:val="20"/>
          </w:rPr>
          <w:id w:val="-1954628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A3E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1A3E">
        <w:rPr>
          <w:rFonts w:cs="Arial"/>
          <w:szCs w:val="20"/>
        </w:rPr>
        <w:t xml:space="preserve"> da</w:t>
      </w:r>
    </w:p>
    <w:p w14:paraId="50D5C3CB" w14:textId="77777777" w:rsidR="00C51A3E" w:rsidRPr="00C51A3E" w:rsidRDefault="00000000" w:rsidP="00C51A3E">
      <w:pPr>
        <w:spacing w:line="240" w:lineRule="auto"/>
        <w:rPr>
          <w:rFonts w:cs="Arial"/>
          <w:i/>
          <w:iCs/>
          <w:szCs w:val="20"/>
          <w:lang w:eastAsia="sl-SI"/>
        </w:rPr>
      </w:pPr>
      <w:sdt>
        <w:sdtPr>
          <w:rPr>
            <w:rFonts w:cs="Arial"/>
            <w:szCs w:val="20"/>
          </w:rPr>
          <w:id w:val="1947810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A3E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1A3E">
        <w:rPr>
          <w:rFonts w:cs="Arial"/>
          <w:szCs w:val="20"/>
        </w:rPr>
        <w:t xml:space="preserve"> ne</w:t>
      </w:r>
    </w:p>
    <w:p w14:paraId="3DD319C9" w14:textId="77777777" w:rsidR="007824C1" w:rsidRDefault="007824C1" w:rsidP="000857B7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642CB558" w14:textId="77777777" w:rsidR="007824C1" w:rsidRDefault="007824C1" w:rsidP="000857B7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2AB56B0F" w14:textId="669102FE" w:rsidR="000857B7" w:rsidRDefault="000857B7" w:rsidP="000857B7">
      <w:pPr>
        <w:spacing w:line="240" w:lineRule="auto"/>
        <w:rPr>
          <w:rFonts w:cs="Arial"/>
          <w:szCs w:val="20"/>
          <w:lang w:eastAsia="sl-SI"/>
        </w:rPr>
      </w:pPr>
      <w:r w:rsidRPr="000857B7">
        <w:rPr>
          <w:rFonts w:cs="Arial"/>
          <w:i/>
          <w:iCs/>
          <w:szCs w:val="20"/>
          <w:lang w:eastAsia="sl-SI"/>
        </w:rPr>
        <w:t>Poznavanje metodologije GRADE</w:t>
      </w:r>
      <w:r>
        <w:rPr>
          <w:rFonts w:cs="Arial"/>
          <w:i/>
          <w:iCs/>
          <w:szCs w:val="20"/>
          <w:lang w:eastAsia="sl-SI"/>
        </w:rPr>
        <w:t xml:space="preserve"> </w:t>
      </w:r>
      <w:r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-609733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Pr="006E7CA2">
        <w:rPr>
          <w:rFonts w:cs="Arial"/>
          <w:szCs w:val="20"/>
          <w:lang w:eastAsia="sl-SI"/>
        </w:rPr>
        <w:t>):</w:t>
      </w:r>
    </w:p>
    <w:p w14:paraId="24B540E0" w14:textId="41C3C8FA" w:rsidR="006510FA" w:rsidRDefault="00000000" w:rsidP="000857B7">
      <w:pPr>
        <w:spacing w:line="240" w:lineRule="auto"/>
        <w:rPr>
          <w:rFonts w:cs="Arial"/>
          <w:szCs w:val="20"/>
          <w:lang w:eastAsia="sl-SI"/>
        </w:rPr>
      </w:pPr>
      <w:sdt>
        <w:sdtPr>
          <w:rPr>
            <w:rFonts w:cs="Arial"/>
            <w:szCs w:val="20"/>
          </w:rPr>
          <w:id w:val="173805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10FA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510FA">
        <w:rPr>
          <w:rFonts w:cs="Arial"/>
          <w:szCs w:val="20"/>
        </w:rPr>
        <w:t xml:space="preserve"> ne poznam</w:t>
      </w:r>
    </w:p>
    <w:p w14:paraId="6345D450" w14:textId="2B083AD0" w:rsidR="000857B7" w:rsidRDefault="00000000" w:rsidP="00E13CE8">
      <w:pPr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43262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10FA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0857B7">
        <w:rPr>
          <w:rFonts w:cs="Arial"/>
          <w:szCs w:val="20"/>
        </w:rPr>
        <w:t xml:space="preserve"> osnovno</w:t>
      </w:r>
    </w:p>
    <w:p w14:paraId="0C21C3CC" w14:textId="30BD7318" w:rsidR="000857B7" w:rsidRDefault="00000000" w:rsidP="00E13CE8">
      <w:pPr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214085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B7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0857B7">
        <w:rPr>
          <w:rFonts w:cs="Arial"/>
          <w:szCs w:val="20"/>
        </w:rPr>
        <w:t xml:space="preserve"> napredno</w:t>
      </w:r>
    </w:p>
    <w:p w14:paraId="500CFBDD" w14:textId="68A61287" w:rsidR="000857B7" w:rsidRDefault="00000000" w:rsidP="00E13CE8">
      <w:pPr>
        <w:spacing w:line="240" w:lineRule="auto"/>
        <w:rPr>
          <w:rFonts w:cs="Arial"/>
          <w:i/>
          <w:iCs/>
          <w:szCs w:val="20"/>
          <w:lang w:eastAsia="sl-SI"/>
        </w:rPr>
      </w:pPr>
      <w:sdt>
        <w:sdtPr>
          <w:rPr>
            <w:rFonts w:cs="Arial"/>
            <w:szCs w:val="20"/>
          </w:rPr>
          <w:id w:val="1392927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10FA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510FA">
        <w:rPr>
          <w:rFonts w:cs="Arial"/>
          <w:szCs w:val="20"/>
        </w:rPr>
        <w:t xml:space="preserve"> ekspertno</w:t>
      </w:r>
    </w:p>
    <w:p w14:paraId="5378063A" w14:textId="77777777" w:rsidR="000857B7" w:rsidRDefault="000857B7" w:rsidP="00E13CE8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60A9266C" w14:textId="11D081BC" w:rsidR="00231772" w:rsidRPr="006E7CA2" w:rsidRDefault="00231772" w:rsidP="00231772">
      <w:pPr>
        <w:ind w:right="38"/>
        <w:jc w:val="both"/>
        <w:rPr>
          <w:rFonts w:cs="Arial"/>
          <w:szCs w:val="20"/>
        </w:rPr>
      </w:pPr>
      <w:r w:rsidRPr="00231772">
        <w:rPr>
          <w:rFonts w:cs="Arial"/>
          <w:i/>
          <w:iCs/>
          <w:szCs w:val="20"/>
          <w:lang w:eastAsia="sl-SI"/>
        </w:rPr>
        <w:t>Sodelovanje v evropskih mrežah ali projektih HTA (</w:t>
      </w:r>
      <w:proofErr w:type="spellStart"/>
      <w:r w:rsidRPr="00231772">
        <w:rPr>
          <w:rFonts w:cs="Arial"/>
          <w:i/>
          <w:iCs/>
          <w:szCs w:val="20"/>
          <w:lang w:eastAsia="sl-SI"/>
        </w:rPr>
        <w:t>EUnetHTA</w:t>
      </w:r>
      <w:proofErr w:type="spellEnd"/>
      <w:r w:rsidRPr="00231772">
        <w:rPr>
          <w:rFonts w:cs="Arial"/>
          <w:i/>
          <w:iCs/>
          <w:szCs w:val="20"/>
          <w:lang w:eastAsia="sl-SI"/>
        </w:rPr>
        <w:t>, HTAR, JCA, JSC ipd.)</w:t>
      </w:r>
      <w:r>
        <w:rPr>
          <w:rFonts w:cs="Arial"/>
          <w:i/>
          <w:iCs/>
          <w:szCs w:val="20"/>
          <w:lang w:eastAsia="sl-SI"/>
        </w:rPr>
        <w:t xml:space="preserve"> - </w:t>
      </w:r>
      <w:r>
        <w:rPr>
          <w:rFonts w:cs="Arial"/>
          <w:szCs w:val="20"/>
        </w:rPr>
        <w:t xml:space="preserve">vpišite </w:t>
      </w:r>
      <w:r w:rsidRPr="006E7CA2">
        <w:rPr>
          <w:rFonts w:cs="Arial"/>
          <w:szCs w:val="20"/>
          <w:lang w:eastAsia="sl-SI"/>
        </w:rPr>
        <w:t>v spodnje polje:</w:t>
      </w:r>
    </w:p>
    <w:p w14:paraId="5433EC47" w14:textId="77777777" w:rsidR="00231772" w:rsidRDefault="00000000" w:rsidP="00231772">
      <w:pPr>
        <w:spacing w:line="240" w:lineRule="auto"/>
        <w:rPr>
          <w:rFonts w:cs="Arial"/>
          <w:szCs w:val="20"/>
          <w:lang w:eastAsia="sl-SI"/>
        </w:rPr>
      </w:pPr>
      <w:sdt>
        <w:sdtPr>
          <w:rPr>
            <w:rFonts w:cs="Arial"/>
            <w:szCs w:val="20"/>
            <w:lang w:eastAsia="sl-SI"/>
          </w:rPr>
          <w:id w:val="107392807"/>
          <w:placeholder>
            <w:docPart w:val="49DBF2569AA2490CAB7C728E741DE67D"/>
          </w:placeholder>
          <w:showingPlcHdr/>
        </w:sdtPr>
        <w:sdtContent>
          <w:r w:rsidR="00231772"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sdtContent>
      </w:sdt>
    </w:p>
    <w:p w14:paraId="799A0B99" w14:textId="77777777" w:rsidR="006510FA" w:rsidRDefault="006510FA" w:rsidP="00E13CE8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4814C72E" w14:textId="77777777" w:rsidR="000857B7" w:rsidRDefault="000857B7" w:rsidP="00E13CE8">
      <w:pPr>
        <w:spacing w:line="240" w:lineRule="auto"/>
        <w:rPr>
          <w:rFonts w:cs="Arial"/>
          <w:i/>
          <w:iCs/>
          <w:szCs w:val="20"/>
          <w:lang w:eastAsia="sl-SI"/>
        </w:rPr>
      </w:pPr>
    </w:p>
    <w:p w14:paraId="5B5C6BDB" w14:textId="3E93D30F" w:rsidR="00F53191" w:rsidRDefault="006F455B" w:rsidP="00E13CE8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i/>
          <w:iCs/>
          <w:szCs w:val="20"/>
          <w:lang w:eastAsia="sl-SI"/>
        </w:rPr>
        <w:t xml:space="preserve">Izjava o </w:t>
      </w:r>
      <w:r w:rsidR="00416AB6" w:rsidRPr="006E7CA2">
        <w:rPr>
          <w:rFonts w:cs="Arial"/>
          <w:i/>
          <w:iCs/>
          <w:szCs w:val="20"/>
          <w:lang w:eastAsia="sl-SI"/>
        </w:rPr>
        <w:t>morebitnih interes</w:t>
      </w:r>
      <w:r>
        <w:rPr>
          <w:rFonts w:cs="Arial"/>
          <w:i/>
          <w:iCs/>
          <w:szCs w:val="20"/>
          <w:lang w:eastAsia="sl-SI"/>
        </w:rPr>
        <w:t>ih</w:t>
      </w:r>
      <w:r w:rsidR="00416AB6" w:rsidRPr="006E7CA2">
        <w:rPr>
          <w:rFonts w:cs="Arial"/>
          <w:i/>
          <w:iCs/>
          <w:szCs w:val="20"/>
          <w:lang w:eastAsia="sl-SI"/>
        </w:rPr>
        <w:t xml:space="preserve"> oziroma okoliščin</w:t>
      </w:r>
      <w:r>
        <w:rPr>
          <w:rFonts w:cs="Arial"/>
          <w:i/>
          <w:iCs/>
          <w:szCs w:val="20"/>
          <w:lang w:eastAsia="sl-SI"/>
        </w:rPr>
        <w:t>ah</w:t>
      </w:r>
      <w:r w:rsidR="00416AB6" w:rsidRPr="006E7CA2">
        <w:rPr>
          <w:rFonts w:cs="Arial"/>
          <w:i/>
          <w:iCs/>
          <w:szCs w:val="20"/>
          <w:lang w:eastAsia="sl-SI"/>
        </w:rPr>
        <w:t xml:space="preserve">, ki bi lahko predstavljale nasprotje interesov </w:t>
      </w:r>
      <w:r w:rsidR="00F53191" w:rsidRPr="006E7CA2">
        <w:rPr>
          <w:rFonts w:cs="Arial"/>
          <w:szCs w:val="20"/>
          <w:lang w:eastAsia="sl-SI"/>
        </w:rPr>
        <w:t xml:space="preserve">(označite ustrezni odgovor s klikom v polje </w:t>
      </w:r>
      <w:sdt>
        <w:sdtPr>
          <w:rPr>
            <w:rFonts w:cs="Arial"/>
            <w:szCs w:val="20"/>
          </w:rPr>
          <w:id w:val="-1101712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3191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F53191" w:rsidRPr="006E7CA2">
        <w:rPr>
          <w:rFonts w:cs="Arial"/>
          <w:szCs w:val="20"/>
          <w:lang w:eastAsia="sl-SI"/>
        </w:rPr>
        <w:t>):</w:t>
      </w:r>
    </w:p>
    <w:p w14:paraId="034702F1" w14:textId="60B275EC" w:rsidR="00E13CE8" w:rsidRPr="00E13CE8" w:rsidRDefault="00000000" w:rsidP="00E13CE8">
      <w:pPr>
        <w:spacing w:line="240" w:lineRule="auto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651943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55B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6F455B">
        <w:rPr>
          <w:rFonts w:cs="Arial"/>
          <w:szCs w:val="20"/>
        </w:rPr>
        <w:t xml:space="preserve"> </w:t>
      </w:r>
      <w:r w:rsidR="001F7D8C" w:rsidRPr="001F7D8C">
        <w:rPr>
          <w:rFonts w:cs="Arial"/>
          <w:szCs w:val="20"/>
        </w:rPr>
        <w:t>nimam interesov oziroma okoliščin, ki bi lahko predstavljale nasprotje interesov</w:t>
      </w:r>
    </w:p>
    <w:p w14:paraId="15CEF432" w14:textId="430692B4" w:rsidR="006F455B" w:rsidRDefault="00000000" w:rsidP="00416AB6">
      <w:pPr>
        <w:spacing w:line="240" w:lineRule="auto"/>
        <w:rPr>
          <w:rFonts w:cs="Arial"/>
          <w:szCs w:val="20"/>
          <w:lang w:eastAsia="sl-SI"/>
        </w:rPr>
      </w:pPr>
      <w:sdt>
        <w:sdtPr>
          <w:rPr>
            <w:rFonts w:cs="Arial"/>
            <w:szCs w:val="20"/>
          </w:rPr>
          <w:id w:val="77853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CE8" w:rsidRPr="006E7CA2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E13CE8">
        <w:rPr>
          <w:rFonts w:cs="Arial"/>
          <w:szCs w:val="20"/>
        </w:rPr>
        <w:t xml:space="preserve"> imam interes oziroma okoliščin</w:t>
      </w:r>
      <w:r w:rsidR="00F53191">
        <w:rPr>
          <w:rFonts w:cs="Arial"/>
          <w:szCs w:val="20"/>
        </w:rPr>
        <w:t>e</w:t>
      </w:r>
      <w:r w:rsidR="00E13CE8">
        <w:rPr>
          <w:rFonts w:cs="Arial"/>
          <w:szCs w:val="20"/>
        </w:rPr>
        <w:t xml:space="preserve">, </w:t>
      </w:r>
      <w:r w:rsidR="00E13CE8" w:rsidRPr="00E13CE8">
        <w:rPr>
          <w:rFonts w:cs="Arial"/>
          <w:szCs w:val="20"/>
        </w:rPr>
        <w:t>ki bi lahko predstavljale nasprotje interesov</w:t>
      </w:r>
    </w:p>
    <w:p w14:paraId="6A005C9B" w14:textId="77777777" w:rsidR="006F455B" w:rsidRDefault="006F455B" w:rsidP="00416AB6">
      <w:pPr>
        <w:spacing w:line="240" w:lineRule="auto"/>
        <w:rPr>
          <w:rFonts w:cs="Arial"/>
          <w:szCs w:val="20"/>
          <w:lang w:eastAsia="sl-SI"/>
        </w:rPr>
      </w:pPr>
    </w:p>
    <w:p w14:paraId="704ACB20" w14:textId="08C2EE24" w:rsidR="005A401A" w:rsidRPr="006E7CA2" w:rsidRDefault="00F53191" w:rsidP="005A401A">
      <w:pPr>
        <w:ind w:right="38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>Če ste v prejšnjem odstavku označili, da imate</w:t>
      </w:r>
      <w:r w:rsidR="005A401A">
        <w:rPr>
          <w:rFonts w:cs="Arial"/>
          <w:szCs w:val="20"/>
          <w:lang w:eastAsia="sl-SI"/>
        </w:rPr>
        <w:t xml:space="preserve"> </w:t>
      </w:r>
      <w:r w:rsidR="005A401A">
        <w:rPr>
          <w:rFonts w:cs="Arial"/>
          <w:szCs w:val="20"/>
        </w:rPr>
        <w:t xml:space="preserve">interes oziroma okoliščine, </w:t>
      </w:r>
      <w:r w:rsidR="005A401A" w:rsidRPr="00E13CE8">
        <w:rPr>
          <w:rFonts w:cs="Arial"/>
          <w:szCs w:val="20"/>
        </w:rPr>
        <w:t>ki bi lahko predstavljale nasprotje interesov</w:t>
      </w:r>
      <w:r w:rsidR="005A401A">
        <w:rPr>
          <w:rFonts w:cs="Arial"/>
          <w:szCs w:val="20"/>
        </w:rPr>
        <w:t xml:space="preserve">, pojasnite - vpišite </w:t>
      </w:r>
      <w:r w:rsidR="005A401A" w:rsidRPr="006E7CA2">
        <w:rPr>
          <w:rFonts w:cs="Arial"/>
          <w:szCs w:val="20"/>
          <w:lang w:eastAsia="sl-SI"/>
        </w:rPr>
        <w:t>v spodnje polje:</w:t>
      </w:r>
    </w:p>
    <w:p w14:paraId="406D70F1" w14:textId="49982F54" w:rsidR="005A401A" w:rsidRDefault="00000000" w:rsidP="005A401A">
      <w:pPr>
        <w:spacing w:line="240" w:lineRule="auto"/>
        <w:rPr>
          <w:rFonts w:cs="Arial"/>
          <w:szCs w:val="20"/>
          <w:lang w:eastAsia="sl-SI"/>
        </w:rPr>
      </w:pPr>
      <w:sdt>
        <w:sdtPr>
          <w:rPr>
            <w:rFonts w:cs="Arial"/>
            <w:szCs w:val="20"/>
            <w:lang w:eastAsia="sl-SI"/>
          </w:rPr>
          <w:id w:val="-838381994"/>
          <w:placeholder>
            <w:docPart w:val="9630526F88B04B6695154FB90D27A386"/>
          </w:placeholder>
          <w:showingPlcHdr/>
        </w:sdtPr>
        <w:sdtContent>
          <w:r w:rsidR="005A401A"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sdtContent>
      </w:sdt>
    </w:p>
    <w:p w14:paraId="76A46917" w14:textId="4192A55E" w:rsidR="006F455B" w:rsidRDefault="006F455B" w:rsidP="00416AB6">
      <w:pPr>
        <w:spacing w:line="240" w:lineRule="auto"/>
        <w:rPr>
          <w:rFonts w:cs="Arial"/>
          <w:szCs w:val="20"/>
          <w:lang w:eastAsia="sl-SI"/>
        </w:rPr>
      </w:pPr>
    </w:p>
    <w:p w14:paraId="5D85532D" w14:textId="77777777" w:rsidR="00E05E24" w:rsidRDefault="00E05E24" w:rsidP="00416AB6">
      <w:pPr>
        <w:spacing w:line="240" w:lineRule="auto"/>
        <w:rPr>
          <w:rFonts w:cs="Arial"/>
          <w:szCs w:val="20"/>
          <w:lang w:eastAsia="sl-SI"/>
        </w:rPr>
      </w:pPr>
    </w:p>
    <w:p w14:paraId="23B87C75" w14:textId="246DAFFE" w:rsidR="00F56FC8" w:rsidRPr="006E7CA2" w:rsidRDefault="00F56FC8" w:rsidP="00F56FC8">
      <w:pPr>
        <w:spacing w:line="240" w:lineRule="auto"/>
        <w:rPr>
          <w:rFonts w:cs="Arial"/>
          <w:szCs w:val="20"/>
          <w:lang w:eastAsia="sl-SI"/>
        </w:rPr>
      </w:pPr>
      <w:r w:rsidRPr="006E7CA2">
        <w:rPr>
          <w:rFonts w:cs="Arial"/>
          <w:i/>
          <w:iCs/>
          <w:szCs w:val="20"/>
          <w:lang w:eastAsia="sl-SI"/>
        </w:rPr>
        <w:t xml:space="preserve">Morebitna druga sporočila za agencijo </w:t>
      </w:r>
      <w:r w:rsidRPr="006E7CA2">
        <w:rPr>
          <w:rFonts w:cs="Arial"/>
          <w:szCs w:val="20"/>
          <w:lang w:eastAsia="sl-SI"/>
        </w:rPr>
        <w:t>(vpišite v spodnje polje):</w:t>
      </w:r>
    </w:p>
    <w:sdt>
      <w:sdtPr>
        <w:rPr>
          <w:rFonts w:cs="Arial"/>
          <w:szCs w:val="20"/>
          <w:lang w:eastAsia="sl-SI"/>
        </w:rPr>
        <w:id w:val="1213934045"/>
        <w:placeholder>
          <w:docPart w:val="F4A5B65BF570425DA5217D04545D9599"/>
        </w:placeholder>
        <w:showingPlcHdr/>
      </w:sdtPr>
      <w:sdtContent>
        <w:p w14:paraId="778B523E" w14:textId="77777777" w:rsidR="00F56FC8" w:rsidRPr="006E7CA2" w:rsidRDefault="00F56FC8" w:rsidP="00F56FC8">
          <w:pPr>
            <w:spacing w:line="240" w:lineRule="auto"/>
            <w:rPr>
              <w:rFonts w:cs="Arial"/>
              <w:szCs w:val="20"/>
              <w:lang w:eastAsia="sl-SI"/>
            </w:rPr>
          </w:pPr>
          <w:r w:rsidRPr="006E7CA2">
            <w:rPr>
              <w:rStyle w:val="Besedilooznabemesta"/>
              <w:rFonts w:cs="Arial"/>
              <w:szCs w:val="20"/>
              <w:shd w:val="clear" w:color="auto" w:fill="E8E8E8" w:themeFill="background2"/>
            </w:rPr>
            <w:t>Kliknite ali tapnite tukaj, če želite vnesti besedilo.</w:t>
          </w:r>
        </w:p>
      </w:sdtContent>
    </w:sdt>
    <w:p w14:paraId="34B619A5" w14:textId="77777777" w:rsidR="003E1745" w:rsidRPr="006E7CA2" w:rsidRDefault="003E1745">
      <w:pPr>
        <w:spacing w:line="240" w:lineRule="auto"/>
        <w:rPr>
          <w:rFonts w:cs="Arial"/>
          <w:b/>
          <w:bCs/>
          <w:szCs w:val="20"/>
        </w:rPr>
      </w:pPr>
    </w:p>
    <w:p w14:paraId="07598397" w14:textId="77777777" w:rsidR="003E1745" w:rsidRPr="006E7CA2" w:rsidRDefault="003E1745">
      <w:pPr>
        <w:spacing w:line="240" w:lineRule="auto"/>
        <w:rPr>
          <w:rFonts w:cs="Arial"/>
          <w:b/>
          <w:bCs/>
          <w:szCs w:val="20"/>
        </w:rPr>
      </w:pPr>
    </w:p>
    <w:p w14:paraId="3F1A8C88" w14:textId="77777777" w:rsidR="003E1745" w:rsidRPr="006E7CA2" w:rsidRDefault="003E1745">
      <w:pPr>
        <w:spacing w:line="240" w:lineRule="auto"/>
        <w:rPr>
          <w:rFonts w:cs="Arial"/>
          <w:b/>
          <w:bCs/>
          <w:szCs w:val="20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640A59" w:rsidRPr="006E7CA2" w14:paraId="7D01812D" w14:textId="77777777" w:rsidTr="000A3E31">
        <w:trPr>
          <w:trHeight w:val="2561"/>
        </w:trPr>
        <w:tc>
          <w:tcPr>
            <w:tcW w:w="3138" w:type="dxa"/>
          </w:tcPr>
          <w:p w14:paraId="44334BEB" w14:textId="77777777" w:rsidR="00640A59" w:rsidRPr="006E7CA2" w:rsidRDefault="00640A59" w:rsidP="000A3E3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EF44E7C" w14:textId="77777777" w:rsidR="00640A59" w:rsidRPr="006E7CA2" w:rsidRDefault="00640A59" w:rsidP="000A3E3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7D73DC43" w14:textId="42480118" w:rsidR="00640A59" w:rsidRPr="006E7CA2" w:rsidRDefault="00640A59" w:rsidP="000A3E31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6E7CA2">
              <w:rPr>
                <w:rFonts w:cs="Arial"/>
                <w:szCs w:val="20"/>
              </w:rPr>
              <w:t xml:space="preserve">Kraj in datum (se v </w:t>
            </w:r>
            <w:r w:rsidR="00FD1DF2" w:rsidRPr="006E7CA2">
              <w:rPr>
                <w:rFonts w:cs="Arial"/>
                <w:szCs w:val="20"/>
              </w:rPr>
              <w:t>spodnje</w:t>
            </w:r>
            <w:r w:rsidRPr="006E7CA2">
              <w:rPr>
                <w:rFonts w:cs="Arial"/>
                <w:szCs w:val="20"/>
              </w:rPr>
              <w:t xml:space="preserve"> polje vpiše v primeru fizičnega podpisa obrazca:</w:t>
            </w:r>
          </w:p>
          <w:sdt>
            <w:sdtPr>
              <w:rPr>
                <w:rFonts w:cs="Arial"/>
                <w:szCs w:val="20"/>
                <w:lang w:eastAsia="sl-SI"/>
              </w:rPr>
              <w:id w:val="1513107508"/>
              <w:placeholder>
                <w:docPart w:val="A0FE5481D49D47A595CAE57ED961244B"/>
              </w:placeholder>
              <w:showingPlcHdr/>
            </w:sdtPr>
            <w:sdtContent>
              <w:p w14:paraId="60D5E1DC" w14:textId="77777777" w:rsidR="00640A59" w:rsidRPr="006E7CA2" w:rsidRDefault="00640A59" w:rsidP="000A3E31">
                <w:pPr>
                  <w:spacing w:line="240" w:lineRule="auto"/>
                  <w:rPr>
                    <w:rFonts w:cs="Arial"/>
                    <w:vanish/>
                    <w:szCs w:val="20"/>
                    <w:lang w:eastAsia="sl-SI"/>
                  </w:rPr>
                </w:pPr>
                <w:r w:rsidRPr="006E7CA2">
                  <w:rPr>
                    <w:rStyle w:val="Besedilooznabemesta"/>
                    <w:rFonts w:cs="Arial"/>
                    <w:szCs w:val="20"/>
                    <w:shd w:val="clear" w:color="auto" w:fill="E8E8E8" w:themeFill="background2"/>
                  </w:rPr>
                  <w:t>Kliknite ali tapnite tukaj, če želite vnesti besedilo.</w:t>
                </w:r>
              </w:p>
            </w:sdtContent>
          </w:sdt>
          <w:p w14:paraId="0846A7F1" w14:textId="77777777" w:rsidR="00640A59" w:rsidRPr="006E7CA2" w:rsidRDefault="00640A59" w:rsidP="000A3E31">
            <w:pPr>
              <w:spacing w:line="240" w:lineRule="auto"/>
              <w:ind w:left="161"/>
              <w:jc w:val="both"/>
              <w:rPr>
                <w:rFonts w:cs="Arial"/>
                <w:szCs w:val="20"/>
              </w:rPr>
            </w:pPr>
          </w:p>
        </w:tc>
        <w:tc>
          <w:tcPr>
            <w:tcW w:w="2768" w:type="dxa"/>
          </w:tcPr>
          <w:p w14:paraId="19A57510" w14:textId="77777777" w:rsidR="00640A59" w:rsidRPr="006E7CA2" w:rsidRDefault="00640A59" w:rsidP="000A3E31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  <w:p w14:paraId="7B88963D" w14:textId="77777777" w:rsidR="00640A59" w:rsidRPr="006E7CA2" w:rsidRDefault="00640A59" w:rsidP="000A3E31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  <w:p w14:paraId="41F8A18A" w14:textId="77777777" w:rsidR="00640A59" w:rsidRPr="006E7CA2" w:rsidRDefault="00640A59" w:rsidP="000A3E31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6E7CA2">
              <w:rPr>
                <w:rFonts w:cs="Arial"/>
                <w:szCs w:val="20"/>
              </w:rPr>
              <w:t>Žig:</w:t>
            </w:r>
          </w:p>
          <w:p w14:paraId="7A59FCE0" w14:textId="1398CF0E" w:rsidR="00640A59" w:rsidRPr="006E7CA2" w:rsidRDefault="00640A59" w:rsidP="000A3E31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6E7CA2">
              <w:rPr>
                <w:rFonts w:cs="Arial"/>
                <w:szCs w:val="20"/>
              </w:rPr>
              <w:t>(</w:t>
            </w:r>
            <w:r w:rsidR="00350F7F" w:rsidRPr="00350F7F">
              <w:rPr>
                <w:rFonts w:cs="Arial"/>
                <w:szCs w:val="20"/>
              </w:rPr>
              <w:t>v primeru fizičnega podpisa in če poslujete z žigom</w:t>
            </w:r>
            <w:r w:rsidRPr="006E7CA2">
              <w:rPr>
                <w:rFonts w:cs="Arial"/>
                <w:szCs w:val="20"/>
              </w:rPr>
              <w:t>)</w:t>
            </w:r>
          </w:p>
          <w:p w14:paraId="69472418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  <w:r w:rsidRPr="006E7CA2">
              <w:rPr>
                <w:rFonts w:cs="Arial"/>
                <w:szCs w:val="20"/>
              </w:rPr>
              <w:t xml:space="preserve">         </w:t>
            </w:r>
          </w:p>
        </w:tc>
        <w:tc>
          <w:tcPr>
            <w:tcW w:w="3737" w:type="dxa"/>
          </w:tcPr>
          <w:p w14:paraId="69409D55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</w:p>
          <w:p w14:paraId="6EE0C64E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</w:p>
          <w:p w14:paraId="402484EA" w14:textId="7662B72F" w:rsidR="00640A59" w:rsidRPr="006E7CA2" w:rsidRDefault="00DB4F5D" w:rsidP="000A3E31">
            <w:pPr>
              <w:spacing w:line="240" w:lineRule="auto"/>
              <w:rPr>
                <w:rFonts w:cs="Arial"/>
                <w:szCs w:val="20"/>
              </w:rPr>
            </w:pPr>
            <w:r w:rsidRPr="00DB4F5D">
              <w:rPr>
                <w:rFonts w:cs="Arial"/>
                <w:szCs w:val="20"/>
              </w:rPr>
              <w:t xml:space="preserve">Ime in priimek osebe, ki izkazuje interes za sodelovanje </w:t>
            </w:r>
            <w:r w:rsidR="00640A59" w:rsidRPr="006E7CA2">
              <w:rPr>
                <w:rFonts w:cs="Arial"/>
                <w:szCs w:val="20"/>
              </w:rPr>
              <w:t>(se v spodnje polje vpiše tiskano v primeru fizičnega podpisa obrazca):</w:t>
            </w:r>
          </w:p>
          <w:p w14:paraId="540BD21C" w14:textId="77777777" w:rsidR="00640A59" w:rsidRPr="006E7CA2" w:rsidRDefault="00640A59" w:rsidP="000A3E31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sdt>
            <w:sdtPr>
              <w:rPr>
                <w:rFonts w:cs="Arial"/>
                <w:szCs w:val="20"/>
                <w:lang w:eastAsia="sl-SI"/>
              </w:rPr>
              <w:id w:val="-94794167"/>
              <w:placeholder>
                <w:docPart w:val="593BB190304547FD8CE4EF21C869565B"/>
              </w:placeholder>
              <w:showingPlcHdr/>
            </w:sdtPr>
            <w:sdtContent>
              <w:p w14:paraId="6488527D" w14:textId="77777777" w:rsidR="00640A59" w:rsidRPr="006E7CA2" w:rsidRDefault="00640A59" w:rsidP="000A3E31">
                <w:pPr>
                  <w:spacing w:line="240" w:lineRule="auto"/>
                  <w:rPr>
                    <w:rFonts w:cs="Arial"/>
                    <w:vanish/>
                    <w:szCs w:val="20"/>
                    <w:lang w:eastAsia="sl-SI"/>
                  </w:rPr>
                </w:pPr>
                <w:r w:rsidRPr="006E7CA2">
                  <w:rPr>
                    <w:rStyle w:val="Besedilooznabemesta"/>
                    <w:rFonts w:cs="Arial"/>
                    <w:szCs w:val="20"/>
                    <w:shd w:val="clear" w:color="auto" w:fill="E8E8E8" w:themeFill="background2"/>
                  </w:rPr>
                  <w:t>Kliknite ali tapnite tukaj, če želite vnesti besedilo.</w:t>
                </w:r>
              </w:p>
            </w:sdtContent>
          </w:sdt>
          <w:p w14:paraId="5CD168D7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</w:p>
          <w:p w14:paraId="68AFDB5E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  <w:r w:rsidRPr="006E7CA2">
              <w:rPr>
                <w:rFonts w:cs="Arial"/>
                <w:szCs w:val="20"/>
              </w:rPr>
              <w:t>Podpis/elektronski podpis:</w:t>
            </w:r>
          </w:p>
          <w:p w14:paraId="3D7F8821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</w:p>
          <w:p w14:paraId="609631CD" w14:textId="77777777" w:rsidR="00640A59" w:rsidRPr="006E7CA2" w:rsidRDefault="00640A59" w:rsidP="000A3E31">
            <w:pPr>
              <w:spacing w:line="240" w:lineRule="auto"/>
              <w:rPr>
                <w:rFonts w:cs="Arial"/>
                <w:szCs w:val="20"/>
              </w:rPr>
            </w:pPr>
            <w:r w:rsidRPr="006E7CA2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5DF38D" wp14:editId="46B91B54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5715</wp:posOffset>
                      </wp:positionV>
                      <wp:extent cx="2352675" cy="838200"/>
                      <wp:effectExtent l="0" t="0" r="28575" b="1905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675" cy="838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51680" id="Pravokotnik 1" o:spid="_x0000_s1026" style="position:absolute;margin-left:.05pt;margin-top:.45pt;width:185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" fillcolor="white [3201]" strokecolor="#00b0f0" strokeweight="1.5pt"/>
                  </w:pict>
                </mc:Fallback>
              </mc:AlternateContent>
            </w:r>
          </w:p>
        </w:tc>
      </w:tr>
    </w:tbl>
    <w:p w14:paraId="3DC59748" w14:textId="77777777" w:rsidR="00640A59" w:rsidRPr="006E7CA2" w:rsidRDefault="00640A59" w:rsidP="00640A59">
      <w:pPr>
        <w:pStyle w:val="datumtevilka"/>
        <w:spacing w:line="240" w:lineRule="auto"/>
        <w:rPr>
          <w:rFonts w:cs="Arial"/>
          <w:lang w:val="sl-SI"/>
        </w:rPr>
      </w:pPr>
    </w:p>
    <w:p w14:paraId="6049696A" w14:textId="77777777" w:rsidR="00640A59" w:rsidRPr="006E7CA2" w:rsidRDefault="00640A59" w:rsidP="00640A59">
      <w:pPr>
        <w:pStyle w:val="datumtevilka"/>
        <w:spacing w:line="240" w:lineRule="auto"/>
        <w:rPr>
          <w:rFonts w:cs="Arial"/>
          <w:lang w:val="sl-SI"/>
        </w:rPr>
      </w:pPr>
    </w:p>
    <w:p w14:paraId="1799D047" w14:textId="77777777" w:rsidR="00AA5C32" w:rsidRDefault="00AA5C32" w:rsidP="009C1D42">
      <w:pPr>
        <w:pStyle w:val="datumtevilka"/>
        <w:spacing w:line="240" w:lineRule="auto"/>
        <w:rPr>
          <w:rFonts w:cs="Arial"/>
          <w:lang w:val="sl-SI"/>
        </w:rPr>
      </w:pPr>
    </w:p>
    <w:p w14:paraId="10CCE5C2" w14:textId="77777777" w:rsidR="001875F5" w:rsidRDefault="001875F5" w:rsidP="009C1D42">
      <w:pPr>
        <w:pStyle w:val="datumtevilka"/>
        <w:spacing w:line="240" w:lineRule="auto"/>
        <w:rPr>
          <w:rFonts w:cs="Arial"/>
          <w:lang w:val="sl-SI"/>
        </w:rPr>
      </w:pPr>
    </w:p>
    <w:p w14:paraId="7DE01C8F" w14:textId="77777777" w:rsidR="001875F5" w:rsidRDefault="001875F5" w:rsidP="009C1D42">
      <w:pPr>
        <w:pStyle w:val="datumtevilka"/>
        <w:spacing w:line="240" w:lineRule="auto"/>
        <w:rPr>
          <w:rFonts w:cs="Arial"/>
          <w:lang w:val="sl-SI"/>
        </w:rPr>
      </w:pPr>
    </w:p>
    <w:p w14:paraId="0567F954" w14:textId="77777777" w:rsidR="001875F5" w:rsidRDefault="001875F5" w:rsidP="009C1D42">
      <w:pPr>
        <w:pStyle w:val="datumtevilka"/>
        <w:spacing w:line="240" w:lineRule="auto"/>
        <w:rPr>
          <w:rFonts w:cs="Arial"/>
          <w:lang w:val="sl-SI"/>
        </w:rPr>
      </w:pPr>
    </w:p>
    <w:p w14:paraId="20AE3D58" w14:textId="77777777" w:rsidR="001875F5" w:rsidRPr="003F374C" w:rsidRDefault="001875F5" w:rsidP="001875F5">
      <w:pPr>
        <w:ind w:right="38"/>
        <w:jc w:val="both"/>
        <w:rPr>
          <w:rFonts w:cs="Arial"/>
          <w:szCs w:val="20"/>
          <w:lang w:eastAsia="sl-SI"/>
        </w:rPr>
      </w:pPr>
      <w:r w:rsidRPr="003F374C">
        <w:rPr>
          <w:rFonts w:cs="Arial"/>
          <w:szCs w:val="20"/>
          <w:lang w:eastAsia="sl-SI"/>
        </w:rPr>
        <w:t>Varstvo osebnih podatkov: osebni podatki, navedeni v tem obrazcu, se obdelujejo skladno s predpisi, ki urejajo varstvo osebnih podatkov, in izključno za namen izvedbe tega javnega povabila.</w:t>
      </w:r>
    </w:p>
    <w:p w14:paraId="3FCFC465" w14:textId="77777777" w:rsidR="001875F5" w:rsidRPr="006E7CA2" w:rsidRDefault="001875F5" w:rsidP="009C1D42">
      <w:pPr>
        <w:pStyle w:val="datumtevilka"/>
        <w:spacing w:line="240" w:lineRule="auto"/>
        <w:rPr>
          <w:rFonts w:cs="Arial"/>
          <w:lang w:val="sl-SI"/>
        </w:rPr>
      </w:pPr>
    </w:p>
    <w:sectPr w:rsidR="001875F5" w:rsidRPr="006E7CA2" w:rsidSect="00883A1A">
      <w:headerReference w:type="default" r:id="rId11"/>
      <w:headerReference w:type="first" r:id="rId12"/>
      <w:pgSz w:w="11900" w:h="16840" w:code="9"/>
      <w:pgMar w:top="2552" w:right="1134" w:bottom="1134" w:left="1134" w:header="85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5F461" w14:textId="77777777" w:rsidR="002C4717" w:rsidRDefault="002C4717">
      <w:r>
        <w:separator/>
      </w:r>
    </w:p>
  </w:endnote>
  <w:endnote w:type="continuationSeparator" w:id="0">
    <w:p w14:paraId="2631E4BC" w14:textId="77777777" w:rsidR="002C4717" w:rsidRDefault="002C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E5E41" w14:textId="77777777" w:rsidR="002C4717" w:rsidRDefault="002C4717">
      <w:r>
        <w:separator/>
      </w:r>
    </w:p>
  </w:footnote>
  <w:footnote w:type="continuationSeparator" w:id="0">
    <w:p w14:paraId="515CD03B" w14:textId="77777777" w:rsidR="002C4717" w:rsidRDefault="002C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762D" w14:textId="77777777" w:rsidR="00546237" w:rsidRPr="00110CBD" w:rsidRDefault="009A52D2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rFonts w:ascii="Republika" w:hAnsi="Republika"/>
        <w:noProof/>
        <w:sz w:val="16"/>
      </w:rPr>
      <w:drawing>
        <wp:anchor distT="0" distB="0" distL="114300" distR="114300" simplePos="0" relativeHeight="251659264" behindDoc="1" locked="0" layoutInCell="1" allowOverlap="1" wp14:anchorId="7F2C8B8A" wp14:editId="2948E478">
          <wp:simplePos x="0" y="0"/>
          <wp:positionH relativeFrom="column">
            <wp:posOffset>-716915</wp:posOffset>
          </wp:positionH>
          <wp:positionV relativeFrom="line">
            <wp:posOffset>-540385</wp:posOffset>
          </wp:positionV>
          <wp:extent cx="7559640" cy="991261"/>
          <wp:effectExtent l="0" t="0" r="0" b="0"/>
          <wp:wrapNone/>
          <wp:docPr id="488473795" name="Picture 3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473795" name="Picture 3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991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08AC" w14:textId="77777777" w:rsidR="001328A5" w:rsidRDefault="00255042" w:rsidP="00255042">
    <w:pPr>
      <w:spacing w:line="240" w:lineRule="auto"/>
      <w:jc w:val="right"/>
      <w:rPr>
        <w:rFonts w:ascii="Republika" w:hAnsi="Republika" w:cs="Arial"/>
        <w:sz w:val="16"/>
      </w:rPr>
    </w:pPr>
    <w:r w:rsidRPr="00486735">
      <w:rPr>
        <w:rFonts w:ascii="Aptos" w:hAnsi="Aptos"/>
        <w:noProof/>
      </w:rPr>
      <w:drawing>
        <wp:anchor distT="0" distB="0" distL="114300" distR="114300" simplePos="0" relativeHeight="251661312" behindDoc="0" locked="0" layoutInCell="1" allowOverlap="1" wp14:anchorId="7434A7BF" wp14:editId="1A0F9A9E">
          <wp:simplePos x="0" y="0"/>
          <wp:positionH relativeFrom="column">
            <wp:posOffset>-106045</wp:posOffset>
          </wp:positionH>
          <wp:positionV relativeFrom="paragraph">
            <wp:posOffset>8255</wp:posOffset>
          </wp:positionV>
          <wp:extent cx="2628900" cy="459595"/>
          <wp:effectExtent l="0" t="0" r="0" b="0"/>
          <wp:wrapNone/>
          <wp:docPr id="100433811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338115" name="Slika 10043381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45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297A">
      <w:rPr>
        <w:rFonts w:ascii="Republika" w:hAnsi="Republika" w:cs="Arial"/>
        <w:sz w:val="16"/>
      </w:rPr>
      <w:t xml:space="preserve">                  </w:t>
    </w:r>
  </w:p>
  <w:p w14:paraId="10E40FF1" w14:textId="77777777" w:rsidR="001328A5" w:rsidRDefault="001328A5" w:rsidP="001328A5">
    <w:pPr>
      <w:spacing w:line="240" w:lineRule="auto"/>
      <w:jc w:val="center"/>
      <w:rPr>
        <w:rFonts w:ascii="Republika" w:hAnsi="Republika" w:cs="Arial"/>
        <w:sz w:val="16"/>
      </w:rPr>
    </w:pPr>
  </w:p>
  <w:p w14:paraId="204C1B9A" w14:textId="77777777" w:rsidR="001328A5" w:rsidRDefault="001328A5" w:rsidP="001328A5">
    <w:pPr>
      <w:spacing w:line="240" w:lineRule="auto"/>
      <w:jc w:val="center"/>
      <w:rPr>
        <w:rFonts w:ascii="Republika" w:hAnsi="Republika" w:cs="Arial"/>
        <w:sz w:val="16"/>
      </w:rPr>
    </w:pPr>
  </w:p>
  <w:p w14:paraId="794D8845" w14:textId="77777777" w:rsidR="001328A5" w:rsidRDefault="001328A5" w:rsidP="001328A5">
    <w:pPr>
      <w:spacing w:line="240" w:lineRule="auto"/>
      <w:jc w:val="center"/>
      <w:rPr>
        <w:rFonts w:ascii="Republika" w:hAnsi="Republika" w:cs="Arial"/>
        <w:sz w:val="16"/>
      </w:rPr>
    </w:pPr>
  </w:p>
  <w:p w14:paraId="5DDA5F31" w14:textId="77777777" w:rsidR="001328A5" w:rsidRDefault="001328A5" w:rsidP="001328A5">
    <w:pPr>
      <w:spacing w:line="240" w:lineRule="auto"/>
      <w:rPr>
        <w:rFonts w:ascii="Republika" w:hAnsi="Republika" w:cs="Arial"/>
        <w:sz w:val="16"/>
      </w:rPr>
    </w:pPr>
  </w:p>
  <w:p w14:paraId="1E0C94F8" w14:textId="77777777" w:rsidR="001328A5" w:rsidRPr="001328A5" w:rsidRDefault="001328A5" w:rsidP="001328A5">
    <w:pPr>
      <w:spacing w:line="240" w:lineRule="auto"/>
      <w:rPr>
        <w:rFonts w:cs="Arial"/>
        <w:sz w:val="18"/>
        <w:szCs w:val="18"/>
      </w:rPr>
    </w:pPr>
  </w:p>
  <w:p w14:paraId="508CA4CA" w14:textId="7BDC146C" w:rsidR="001328A5" w:rsidRPr="001328A5" w:rsidRDefault="00255042" w:rsidP="001328A5">
    <w:pPr>
      <w:spacing w:line="240" w:lineRule="auto"/>
      <w:rPr>
        <w:rFonts w:cs="Arial"/>
        <w:sz w:val="18"/>
        <w:szCs w:val="18"/>
      </w:rPr>
    </w:pPr>
    <w:r w:rsidRPr="001328A5">
      <w:rPr>
        <w:rFonts w:cs="Arial"/>
        <w:sz w:val="18"/>
        <w:szCs w:val="18"/>
      </w:rPr>
      <w:t>Ulica Ambrožiča Novljana 7</w:t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  <w:t>T: 01 600 45 10</w:t>
    </w:r>
  </w:p>
  <w:p w14:paraId="7FB2DC29" w14:textId="77777777" w:rsidR="001328A5" w:rsidRPr="001328A5" w:rsidRDefault="00255042" w:rsidP="001328A5">
    <w:pPr>
      <w:spacing w:line="240" w:lineRule="auto"/>
      <w:rPr>
        <w:rFonts w:cs="Arial"/>
        <w:sz w:val="18"/>
        <w:szCs w:val="18"/>
      </w:rPr>
    </w:pPr>
    <w:r w:rsidRPr="001328A5">
      <w:rPr>
        <w:rFonts w:cs="Arial"/>
        <w:sz w:val="18"/>
        <w:szCs w:val="18"/>
      </w:rPr>
      <w:t>1000 Ljubljana</w:t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  <w:t>E: info@jakz.si</w:t>
    </w:r>
  </w:p>
  <w:p w14:paraId="62FA81BE" w14:textId="168C782F" w:rsidR="00255042" w:rsidRPr="001328A5" w:rsidRDefault="00255042" w:rsidP="001328A5">
    <w:pPr>
      <w:spacing w:line="240" w:lineRule="auto"/>
      <w:rPr>
        <w:rFonts w:cs="Arial"/>
        <w:sz w:val="18"/>
        <w:szCs w:val="18"/>
      </w:rPr>
    </w:pPr>
    <w:r w:rsidRPr="001328A5">
      <w:rPr>
        <w:rFonts w:cs="Arial"/>
        <w:sz w:val="18"/>
        <w:szCs w:val="18"/>
      </w:rPr>
      <w:t>SLOVENIJA</w:t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</w:r>
    <w:r w:rsidR="001328A5" w:rsidRPr="001328A5">
      <w:rPr>
        <w:rFonts w:cs="Arial"/>
        <w:sz w:val="18"/>
        <w:szCs w:val="18"/>
      </w:rPr>
      <w:tab/>
      <w:t>S: www.jakz.si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67DD"/>
    <w:multiLevelType w:val="hybridMultilevel"/>
    <w:tmpl w:val="B37073DA"/>
    <w:lvl w:ilvl="0" w:tplc="CBB6BC82">
      <w:numFmt w:val="bullet"/>
      <w:lvlText w:val="-"/>
      <w:lvlJc w:val="left"/>
      <w:pPr>
        <w:ind w:left="108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4050A"/>
    <w:multiLevelType w:val="hybridMultilevel"/>
    <w:tmpl w:val="F3F834DE"/>
    <w:lvl w:ilvl="0" w:tplc="CBB6BC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F56E0F"/>
    <w:multiLevelType w:val="multilevel"/>
    <w:tmpl w:val="15B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339F5"/>
    <w:multiLevelType w:val="hybridMultilevel"/>
    <w:tmpl w:val="359AD25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64657"/>
    <w:multiLevelType w:val="hybridMultilevel"/>
    <w:tmpl w:val="AD6E09FA"/>
    <w:lvl w:ilvl="0" w:tplc="C06ED5F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76E22"/>
    <w:multiLevelType w:val="hybridMultilevel"/>
    <w:tmpl w:val="B59822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6C6CC79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C6A0C"/>
    <w:multiLevelType w:val="multilevel"/>
    <w:tmpl w:val="66A435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D2094"/>
    <w:multiLevelType w:val="hybridMultilevel"/>
    <w:tmpl w:val="204457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B4350"/>
    <w:multiLevelType w:val="hybridMultilevel"/>
    <w:tmpl w:val="7ED054BA"/>
    <w:lvl w:ilvl="0" w:tplc="CAE2C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AE58EE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6184161">
    <w:abstractNumId w:val="13"/>
  </w:num>
  <w:num w:numId="2" w16cid:durableId="1100687973">
    <w:abstractNumId w:val="5"/>
  </w:num>
  <w:num w:numId="3" w16cid:durableId="787546190">
    <w:abstractNumId w:val="7"/>
  </w:num>
  <w:num w:numId="4" w16cid:durableId="1338731715">
    <w:abstractNumId w:val="1"/>
  </w:num>
  <w:num w:numId="5" w16cid:durableId="1326586154">
    <w:abstractNumId w:val="3"/>
  </w:num>
  <w:num w:numId="6" w16cid:durableId="88160797">
    <w:abstractNumId w:val="11"/>
  </w:num>
  <w:num w:numId="7" w16cid:durableId="488638497">
    <w:abstractNumId w:val="9"/>
  </w:num>
  <w:num w:numId="8" w16cid:durableId="163521509">
    <w:abstractNumId w:val="6"/>
  </w:num>
  <w:num w:numId="9" w16cid:durableId="1296831661">
    <w:abstractNumId w:val="2"/>
  </w:num>
  <w:num w:numId="10" w16cid:durableId="1670253983">
    <w:abstractNumId w:val="0"/>
  </w:num>
  <w:num w:numId="11" w16cid:durableId="443617356">
    <w:abstractNumId w:val="8"/>
  </w:num>
  <w:num w:numId="12" w16cid:durableId="178592448">
    <w:abstractNumId w:val="12"/>
  </w:num>
  <w:num w:numId="13" w16cid:durableId="1930968177">
    <w:abstractNumId w:val="4"/>
  </w:num>
  <w:num w:numId="14" w16cid:durableId="6680242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A5"/>
    <w:rsid w:val="00007905"/>
    <w:rsid w:val="00007F68"/>
    <w:rsid w:val="00016804"/>
    <w:rsid w:val="00023A88"/>
    <w:rsid w:val="000245A0"/>
    <w:rsid w:val="00036302"/>
    <w:rsid w:val="00044CF3"/>
    <w:rsid w:val="000653C0"/>
    <w:rsid w:val="0006629D"/>
    <w:rsid w:val="00071C70"/>
    <w:rsid w:val="000752A0"/>
    <w:rsid w:val="0007533F"/>
    <w:rsid w:val="00080A8D"/>
    <w:rsid w:val="00082645"/>
    <w:rsid w:val="00082E19"/>
    <w:rsid w:val="0008320B"/>
    <w:rsid w:val="000857B7"/>
    <w:rsid w:val="00086C6C"/>
    <w:rsid w:val="0009207D"/>
    <w:rsid w:val="00095AC4"/>
    <w:rsid w:val="00097B1A"/>
    <w:rsid w:val="000A0AC6"/>
    <w:rsid w:val="000A1181"/>
    <w:rsid w:val="000A1C2C"/>
    <w:rsid w:val="000A3C30"/>
    <w:rsid w:val="000A7238"/>
    <w:rsid w:val="000D4AD5"/>
    <w:rsid w:val="000D5869"/>
    <w:rsid w:val="000D5BE9"/>
    <w:rsid w:val="000E59FF"/>
    <w:rsid w:val="000E6180"/>
    <w:rsid w:val="000F5ECA"/>
    <w:rsid w:val="000F78E3"/>
    <w:rsid w:val="00103E99"/>
    <w:rsid w:val="0010631B"/>
    <w:rsid w:val="001267E3"/>
    <w:rsid w:val="001328A5"/>
    <w:rsid w:val="001339CD"/>
    <w:rsid w:val="001357B2"/>
    <w:rsid w:val="00136C9D"/>
    <w:rsid w:val="001475B3"/>
    <w:rsid w:val="00151B8F"/>
    <w:rsid w:val="001537D6"/>
    <w:rsid w:val="00163EC5"/>
    <w:rsid w:val="00165E18"/>
    <w:rsid w:val="0016743E"/>
    <w:rsid w:val="00171058"/>
    <w:rsid w:val="0017478F"/>
    <w:rsid w:val="001812E4"/>
    <w:rsid w:val="001875F5"/>
    <w:rsid w:val="00190729"/>
    <w:rsid w:val="001920E4"/>
    <w:rsid w:val="00192BE4"/>
    <w:rsid w:val="001930A5"/>
    <w:rsid w:val="00193B29"/>
    <w:rsid w:val="001B1539"/>
    <w:rsid w:val="001B36DC"/>
    <w:rsid w:val="001C18E7"/>
    <w:rsid w:val="001C78D4"/>
    <w:rsid w:val="001D08C3"/>
    <w:rsid w:val="001D25BB"/>
    <w:rsid w:val="001D411F"/>
    <w:rsid w:val="001D629D"/>
    <w:rsid w:val="001F08E9"/>
    <w:rsid w:val="001F7D8C"/>
    <w:rsid w:val="00200781"/>
    <w:rsid w:val="00200B34"/>
    <w:rsid w:val="00202A42"/>
    <w:rsid w:val="00202A77"/>
    <w:rsid w:val="00207D1D"/>
    <w:rsid w:val="002246EF"/>
    <w:rsid w:val="00227DF0"/>
    <w:rsid w:val="00230793"/>
    <w:rsid w:val="00231772"/>
    <w:rsid w:val="00240A8E"/>
    <w:rsid w:val="00241E0B"/>
    <w:rsid w:val="00242668"/>
    <w:rsid w:val="00255042"/>
    <w:rsid w:val="00260F47"/>
    <w:rsid w:val="0026316B"/>
    <w:rsid w:val="00271CE5"/>
    <w:rsid w:val="002749A9"/>
    <w:rsid w:val="00280793"/>
    <w:rsid w:val="00282020"/>
    <w:rsid w:val="00287D35"/>
    <w:rsid w:val="002911CB"/>
    <w:rsid w:val="00292BEF"/>
    <w:rsid w:val="00292E26"/>
    <w:rsid w:val="00295D0F"/>
    <w:rsid w:val="002A2B69"/>
    <w:rsid w:val="002A3004"/>
    <w:rsid w:val="002A70CF"/>
    <w:rsid w:val="002B7760"/>
    <w:rsid w:val="002C4167"/>
    <w:rsid w:val="002C4717"/>
    <w:rsid w:val="002D1B2C"/>
    <w:rsid w:val="002E185B"/>
    <w:rsid w:val="002F0902"/>
    <w:rsid w:val="002F0EE6"/>
    <w:rsid w:val="003022DA"/>
    <w:rsid w:val="00303848"/>
    <w:rsid w:val="00303A4E"/>
    <w:rsid w:val="003049E7"/>
    <w:rsid w:val="0031712C"/>
    <w:rsid w:val="00326A97"/>
    <w:rsid w:val="00335B1B"/>
    <w:rsid w:val="003402C9"/>
    <w:rsid w:val="0034269D"/>
    <w:rsid w:val="003476EB"/>
    <w:rsid w:val="00347FA3"/>
    <w:rsid w:val="00350F7F"/>
    <w:rsid w:val="003563F3"/>
    <w:rsid w:val="003636BF"/>
    <w:rsid w:val="00366609"/>
    <w:rsid w:val="003668AA"/>
    <w:rsid w:val="00371442"/>
    <w:rsid w:val="00372852"/>
    <w:rsid w:val="003742CE"/>
    <w:rsid w:val="00375C2C"/>
    <w:rsid w:val="003770DA"/>
    <w:rsid w:val="003771B4"/>
    <w:rsid w:val="0038034A"/>
    <w:rsid w:val="003845B4"/>
    <w:rsid w:val="00387B1A"/>
    <w:rsid w:val="00392BAC"/>
    <w:rsid w:val="003B1DE2"/>
    <w:rsid w:val="003B2796"/>
    <w:rsid w:val="003B6179"/>
    <w:rsid w:val="003C54A3"/>
    <w:rsid w:val="003C5EE5"/>
    <w:rsid w:val="003C736F"/>
    <w:rsid w:val="003D4A12"/>
    <w:rsid w:val="003E1745"/>
    <w:rsid w:val="003E1C74"/>
    <w:rsid w:val="003E1FAB"/>
    <w:rsid w:val="003E215B"/>
    <w:rsid w:val="003F369B"/>
    <w:rsid w:val="003F374C"/>
    <w:rsid w:val="003F60AD"/>
    <w:rsid w:val="003F729C"/>
    <w:rsid w:val="003F7614"/>
    <w:rsid w:val="0040084C"/>
    <w:rsid w:val="0040167C"/>
    <w:rsid w:val="00402B92"/>
    <w:rsid w:val="00411BD9"/>
    <w:rsid w:val="00416AB6"/>
    <w:rsid w:val="00416B74"/>
    <w:rsid w:val="0042382A"/>
    <w:rsid w:val="00437B37"/>
    <w:rsid w:val="004433F5"/>
    <w:rsid w:val="00445141"/>
    <w:rsid w:val="004465C6"/>
    <w:rsid w:val="00455D44"/>
    <w:rsid w:val="00462DA0"/>
    <w:rsid w:val="00463CAD"/>
    <w:rsid w:val="004657EE"/>
    <w:rsid w:val="0046608E"/>
    <w:rsid w:val="00476BBC"/>
    <w:rsid w:val="004804D8"/>
    <w:rsid w:val="00480CE3"/>
    <w:rsid w:val="004820A5"/>
    <w:rsid w:val="004822A6"/>
    <w:rsid w:val="00493803"/>
    <w:rsid w:val="004A77F0"/>
    <w:rsid w:val="004B0FEE"/>
    <w:rsid w:val="004B41B7"/>
    <w:rsid w:val="004B48AA"/>
    <w:rsid w:val="004C2547"/>
    <w:rsid w:val="004C50FC"/>
    <w:rsid w:val="004C63FA"/>
    <w:rsid w:val="00501FBE"/>
    <w:rsid w:val="005038E3"/>
    <w:rsid w:val="0050396B"/>
    <w:rsid w:val="00503A1D"/>
    <w:rsid w:val="00513DEC"/>
    <w:rsid w:val="0051723A"/>
    <w:rsid w:val="00517AFB"/>
    <w:rsid w:val="0052161F"/>
    <w:rsid w:val="00521A46"/>
    <w:rsid w:val="00523680"/>
    <w:rsid w:val="00526246"/>
    <w:rsid w:val="00533171"/>
    <w:rsid w:val="005334BE"/>
    <w:rsid w:val="00540CDF"/>
    <w:rsid w:val="00541AA6"/>
    <w:rsid w:val="005443A3"/>
    <w:rsid w:val="00546237"/>
    <w:rsid w:val="005504BE"/>
    <w:rsid w:val="005531B6"/>
    <w:rsid w:val="00556AF7"/>
    <w:rsid w:val="00567106"/>
    <w:rsid w:val="005677B8"/>
    <w:rsid w:val="00587FEC"/>
    <w:rsid w:val="00591894"/>
    <w:rsid w:val="00595ADB"/>
    <w:rsid w:val="005A401A"/>
    <w:rsid w:val="005A519E"/>
    <w:rsid w:val="005A7CBF"/>
    <w:rsid w:val="005B2B9D"/>
    <w:rsid w:val="005C4D64"/>
    <w:rsid w:val="005D5686"/>
    <w:rsid w:val="005D60A4"/>
    <w:rsid w:val="005E1D3C"/>
    <w:rsid w:val="005F0513"/>
    <w:rsid w:val="005F1C60"/>
    <w:rsid w:val="00603003"/>
    <w:rsid w:val="006117AC"/>
    <w:rsid w:val="00614AE6"/>
    <w:rsid w:val="00615564"/>
    <w:rsid w:val="00620861"/>
    <w:rsid w:val="00625AE6"/>
    <w:rsid w:val="00627559"/>
    <w:rsid w:val="00632253"/>
    <w:rsid w:val="006359C7"/>
    <w:rsid w:val="00637381"/>
    <w:rsid w:val="00640350"/>
    <w:rsid w:val="00640A59"/>
    <w:rsid w:val="00642714"/>
    <w:rsid w:val="006452D7"/>
    <w:rsid w:val="006455CE"/>
    <w:rsid w:val="006510FA"/>
    <w:rsid w:val="00653E09"/>
    <w:rsid w:val="0065458C"/>
    <w:rsid w:val="00655841"/>
    <w:rsid w:val="00656AE5"/>
    <w:rsid w:val="0065714A"/>
    <w:rsid w:val="006576D4"/>
    <w:rsid w:val="00664C9A"/>
    <w:rsid w:val="00665EC3"/>
    <w:rsid w:val="00674A68"/>
    <w:rsid w:val="006756E4"/>
    <w:rsid w:val="00686933"/>
    <w:rsid w:val="0069225B"/>
    <w:rsid w:val="00694B6A"/>
    <w:rsid w:val="006A3C24"/>
    <w:rsid w:val="006A7B7C"/>
    <w:rsid w:val="006B10DE"/>
    <w:rsid w:val="006B25F5"/>
    <w:rsid w:val="006B28A8"/>
    <w:rsid w:val="006B558E"/>
    <w:rsid w:val="006B68DB"/>
    <w:rsid w:val="006B72D0"/>
    <w:rsid w:val="006C06F0"/>
    <w:rsid w:val="006C68AE"/>
    <w:rsid w:val="006D6E23"/>
    <w:rsid w:val="006D7E8F"/>
    <w:rsid w:val="006E75DD"/>
    <w:rsid w:val="006E7CA2"/>
    <w:rsid w:val="006F455B"/>
    <w:rsid w:val="006F5152"/>
    <w:rsid w:val="006F6807"/>
    <w:rsid w:val="006F79E4"/>
    <w:rsid w:val="00715A45"/>
    <w:rsid w:val="0072191B"/>
    <w:rsid w:val="00727C95"/>
    <w:rsid w:val="00733017"/>
    <w:rsid w:val="0073638B"/>
    <w:rsid w:val="00750411"/>
    <w:rsid w:val="00756888"/>
    <w:rsid w:val="00760F7F"/>
    <w:rsid w:val="00762E16"/>
    <w:rsid w:val="007634C5"/>
    <w:rsid w:val="00766460"/>
    <w:rsid w:val="007676BF"/>
    <w:rsid w:val="007718DC"/>
    <w:rsid w:val="00773793"/>
    <w:rsid w:val="007757DD"/>
    <w:rsid w:val="007765B6"/>
    <w:rsid w:val="007824C1"/>
    <w:rsid w:val="00783310"/>
    <w:rsid w:val="007902AB"/>
    <w:rsid w:val="00796D95"/>
    <w:rsid w:val="007A4A6D"/>
    <w:rsid w:val="007A55EB"/>
    <w:rsid w:val="007A65F3"/>
    <w:rsid w:val="007A6F1C"/>
    <w:rsid w:val="007B233B"/>
    <w:rsid w:val="007C0A8C"/>
    <w:rsid w:val="007D1BCF"/>
    <w:rsid w:val="007D3133"/>
    <w:rsid w:val="007D75CF"/>
    <w:rsid w:val="007E0440"/>
    <w:rsid w:val="007E5CD7"/>
    <w:rsid w:val="007E6DC5"/>
    <w:rsid w:val="00800075"/>
    <w:rsid w:val="00812C8B"/>
    <w:rsid w:val="008140A1"/>
    <w:rsid w:val="00840E18"/>
    <w:rsid w:val="00842522"/>
    <w:rsid w:val="00845A8A"/>
    <w:rsid w:val="0085067E"/>
    <w:rsid w:val="00851F06"/>
    <w:rsid w:val="00852528"/>
    <w:rsid w:val="00854B41"/>
    <w:rsid w:val="0086013D"/>
    <w:rsid w:val="008654AB"/>
    <w:rsid w:val="008737E2"/>
    <w:rsid w:val="00875A74"/>
    <w:rsid w:val="0088043C"/>
    <w:rsid w:val="00883A1A"/>
    <w:rsid w:val="00884889"/>
    <w:rsid w:val="00890557"/>
    <w:rsid w:val="008906C9"/>
    <w:rsid w:val="008A5F4B"/>
    <w:rsid w:val="008B219D"/>
    <w:rsid w:val="008B2343"/>
    <w:rsid w:val="008C094B"/>
    <w:rsid w:val="008C1E7E"/>
    <w:rsid w:val="008C5738"/>
    <w:rsid w:val="008D04F0"/>
    <w:rsid w:val="008D1825"/>
    <w:rsid w:val="008D35AE"/>
    <w:rsid w:val="008D52FB"/>
    <w:rsid w:val="008D5A82"/>
    <w:rsid w:val="008E0D00"/>
    <w:rsid w:val="008F3500"/>
    <w:rsid w:val="008F37C4"/>
    <w:rsid w:val="009006E1"/>
    <w:rsid w:val="00902A9B"/>
    <w:rsid w:val="00904389"/>
    <w:rsid w:val="009068C7"/>
    <w:rsid w:val="00917FC2"/>
    <w:rsid w:val="0092328A"/>
    <w:rsid w:val="00924E3C"/>
    <w:rsid w:val="0092533C"/>
    <w:rsid w:val="00926ED7"/>
    <w:rsid w:val="009304DF"/>
    <w:rsid w:val="00931711"/>
    <w:rsid w:val="009458FC"/>
    <w:rsid w:val="009470DC"/>
    <w:rsid w:val="009612BB"/>
    <w:rsid w:val="00963D9F"/>
    <w:rsid w:val="00964130"/>
    <w:rsid w:val="00965518"/>
    <w:rsid w:val="009678A0"/>
    <w:rsid w:val="009742B4"/>
    <w:rsid w:val="009A52D2"/>
    <w:rsid w:val="009C1D42"/>
    <w:rsid w:val="009C297A"/>
    <w:rsid w:val="009C2F07"/>
    <w:rsid w:val="009C740A"/>
    <w:rsid w:val="009D067A"/>
    <w:rsid w:val="009D226D"/>
    <w:rsid w:val="009D6ECA"/>
    <w:rsid w:val="009E2B98"/>
    <w:rsid w:val="009F3AAE"/>
    <w:rsid w:val="009F57D4"/>
    <w:rsid w:val="009F5D2F"/>
    <w:rsid w:val="009F79EB"/>
    <w:rsid w:val="00A01B06"/>
    <w:rsid w:val="00A04250"/>
    <w:rsid w:val="00A0715D"/>
    <w:rsid w:val="00A125C5"/>
    <w:rsid w:val="00A1302A"/>
    <w:rsid w:val="00A15470"/>
    <w:rsid w:val="00A16CCE"/>
    <w:rsid w:val="00A23C8E"/>
    <w:rsid w:val="00A2451C"/>
    <w:rsid w:val="00A26050"/>
    <w:rsid w:val="00A418D2"/>
    <w:rsid w:val="00A55C5E"/>
    <w:rsid w:val="00A63285"/>
    <w:rsid w:val="00A6432B"/>
    <w:rsid w:val="00A65EE7"/>
    <w:rsid w:val="00A668F4"/>
    <w:rsid w:val="00A70133"/>
    <w:rsid w:val="00A72679"/>
    <w:rsid w:val="00A745B0"/>
    <w:rsid w:val="00A770A6"/>
    <w:rsid w:val="00A813B1"/>
    <w:rsid w:val="00A8324B"/>
    <w:rsid w:val="00A84970"/>
    <w:rsid w:val="00AA5C32"/>
    <w:rsid w:val="00AB285C"/>
    <w:rsid w:val="00AB36C4"/>
    <w:rsid w:val="00AB6C89"/>
    <w:rsid w:val="00AC043A"/>
    <w:rsid w:val="00AC1A84"/>
    <w:rsid w:val="00AC32B2"/>
    <w:rsid w:val="00AD3413"/>
    <w:rsid w:val="00AD5C06"/>
    <w:rsid w:val="00AE2CD3"/>
    <w:rsid w:val="00AE6AA7"/>
    <w:rsid w:val="00AE7A2D"/>
    <w:rsid w:val="00AF3022"/>
    <w:rsid w:val="00B028A6"/>
    <w:rsid w:val="00B04CC0"/>
    <w:rsid w:val="00B0508D"/>
    <w:rsid w:val="00B10ADF"/>
    <w:rsid w:val="00B13256"/>
    <w:rsid w:val="00B154DF"/>
    <w:rsid w:val="00B17141"/>
    <w:rsid w:val="00B2184F"/>
    <w:rsid w:val="00B30B59"/>
    <w:rsid w:val="00B31575"/>
    <w:rsid w:val="00B31BE5"/>
    <w:rsid w:val="00B326E4"/>
    <w:rsid w:val="00B37ED6"/>
    <w:rsid w:val="00B41193"/>
    <w:rsid w:val="00B55FB8"/>
    <w:rsid w:val="00B632FC"/>
    <w:rsid w:val="00B677CB"/>
    <w:rsid w:val="00B7179C"/>
    <w:rsid w:val="00B732D2"/>
    <w:rsid w:val="00B778E8"/>
    <w:rsid w:val="00B809DD"/>
    <w:rsid w:val="00B825AB"/>
    <w:rsid w:val="00B82C07"/>
    <w:rsid w:val="00B8547D"/>
    <w:rsid w:val="00B87112"/>
    <w:rsid w:val="00B900F0"/>
    <w:rsid w:val="00B90769"/>
    <w:rsid w:val="00B95236"/>
    <w:rsid w:val="00BA12A5"/>
    <w:rsid w:val="00BB7965"/>
    <w:rsid w:val="00BC6422"/>
    <w:rsid w:val="00BD00A2"/>
    <w:rsid w:val="00BD2516"/>
    <w:rsid w:val="00BE4622"/>
    <w:rsid w:val="00BE5D7A"/>
    <w:rsid w:val="00BF5726"/>
    <w:rsid w:val="00BF5C12"/>
    <w:rsid w:val="00C06F2D"/>
    <w:rsid w:val="00C11151"/>
    <w:rsid w:val="00C15D61"/>
    <w:rsid w:val="00C162A1"/>
    <w:rsid w:val="00C208F6"/>
    <w:rsid w:val="00C2213F"/>
    <w:rsid w:val="00C22150"/>
    <w:rsid w:val="00C23211"/>
    <w:rsid w:val="00C250D5"/>
    <w:rsid w:val="00C255BB"/>
    <w:rsid w:val="00C27992"/>
    <w:rsid w:val="00C35666"/>
    <w:rsid w:val="00C437FB"/>
    <w:rsid w:val="00C43F34"/>
    <w:rsid w:val="00C5106B"/>
    <w:rsid w:val="00C51A3E"/>
    <w:rsid w:val="00C73E01"/>
    <w:rsid w:val="00C82F82"/>
    <w:rsid w:val="00C874E5"/>
    <w:rsid w:val="00C92898"/>
    <w:rsid w:val="00CA3FC2"/>
    <w:rsid w:val="00CA4340"/>
    <w:rsid w:val="00CB06F9"/>
    <w:rsid w:val="00CB10AC"/>
    <w:rsid w:val="00CB36BD"/>
    <w:rsid w:val="00CB72A4"/>
    <w:rsid w:val="00CC76C4"/>
    <w:rsid w:val="00CD04D6"/>
    <w:rsid w:val="00CD362D"/>
    <w:rsid w:val="00CE002A"/>
    <w:rsid w:val="00CE15DD"/>
    <w:rsid w:val="00CE1DF7"/>
    <w:rsid w:val="00CE5238"/>
    <w:rsid w:val="00CE7514"/>
    <w:rsid w:val="00CF64C3"/>
    <w:rsid w:val="00D17EFA"/>
    <w:rsid w:val="00D24828"/>
    <w:rsid w:val="00D248DE"/>
    <w:rsid w:val="00D314B2"/>
    <w:rsid w:val="00D327D5"/>
    <w:rsid w:val="00D51C3B"/>
    <w:rsid w:val="00D537A8"/>
    <w:rsid w:val="00D56778"/>
    <w:rsid w:val="00D61F4F"/>
    <w:rsid w:val="00D67321"/>
    <w:rsid w:val="00D8131D"/>
    <w:rsid w:val="00D81AF5"/>
    <w:rsid w:val="00D83FA1"/>
    <w:rsid w:val="00D84E16"/>
    <w:rsid w:val="00D8542D"/>
    <w:rsid w:val="00D95825"/>
    <w:rsid w:val="00DB4F5D"/>
    <w:rsid w:val="00DB61B9"/>
    <w:rsid w:val="00DC383E"/>
    <w:rsid w:val="00DC3AEC"/>
    <w:rsid w:val="00DC3D97"/>
    <w:rsid w:val="00DC5EEE"/>
    <w:rsid w:val="00DC6A71"/>
    <w:rsid w:val="00DD7397"/>
    <w:rsid w:val="00DE08F3"/>
    <w:rsid w:val="00DE2AED"/>
    <w:rsid w:val="00DE40D0"/>
    <w:rsid w:val="00DE6264"/>
    <w:rsid w:val="00DF7F7D"/>
    <w:rsid w:val="00E007CD"/>
    <w:rsid w:val="00E0357D"/>
    <w:rsid w:val="00E05E24"/>
    <w:rsid w:val="00E07B70"/>
    <w:rsid w:val="00E13CE8"/>
    <w:rsid w:val="00E14105"/>
    <w:rsid w:val="00E14B47"/>
    <w:rsid w:val="00E161E7"/>
    <w:rsid w:val="00E2604C"/>
    <w:rsid w:val="00E36EE5"/>
    <w:rsid w:val="00E57955"/>
    <w:rsid w:val="00E661BB"/>
    <w:rsid w:val="00E66783"/>
    <w:rsid w:val="00E67D63"/>
    <w:rsid w:val="00E81EAE"/>
    <w:rsid w:val="00E84267"/>
    <w:rsid w:val="00E8484B"/>
    <w:rsid w:val="00E864D7"/>
    <w:rsid w:val="00EA6DDB"/>
    <w:rsid w:val="00EC20C6"/>
    <w:rsid w:val="00EC35F0"/>
    <w:rsid w:val="00EC3C70"/>
    <w:rsid w:val="00EC4DC4"/>
    <w:rsid w:val="00EC718E"/>
    <w:rsid w:val="00ED1548"/>
    <w:rsid w:val="00ED1C3E"/>
    <w:rsid w:val="00EE3AED"/>
    <w:rsid w:val="00EE5A6F"/>
    <w:rsid w:val="00EF01B4"/>
    <w:rsid w:val="00EF79D4"/>
    <w:rsid w:val="00F02C21"/>
    <w:rsid w:val="00F03F6E"/>
    <w:rsid w:val="00F04C8A"/>
    <w:rsid w:val="00F20CE2"/>
    <w:rsid w:val="00F240BB"/>
    <w:rsid w:val="00F418AD"/>
    <w:rsid w:val="00F422AA"/>
    <w:rsid w:val="00F46D2B"/>
    <w:rsid w:val="00F50E25"/>
    <w:rsid w:val="00F53191"/>
    <w:rsid w:val="00F56E44"/>
    <w:rsid w:val="00F56FC8"/>
    <w:rsid w:val="00F57FED"/>
    <w:rsid w:val="00F6289B"/>
    <w:rsid w:val="00F6301A"/>
    <w:rsid w:val="00F66429"/>
    <w:rsid w:val="00F67909"/>
    <w:rsid w:val="00F70C49"/>
    <w:rsid w:val="00F80FB9"/>
    <w:rsid w:val="00F94DD9"/>
    <w:rsid w:val="00F97D55"/>
    <w:rsid w:val="00FB0B80"/>
    <w:rsid w:val="00FB16EC"/>
    <w:rsid w:val="00FB797C"/>
    <w:rsid w:val="00FC6F6D"/>
    <w:rsid w:val="00FD1DF2"/>
    <w:rsid w:val="00FE0866"/>
    <w:rsid w:val="00FE1CF0"/>
    <w:rsid w:val="00FF28A3"/>
    <w:rsid w:val="00FF68BC"/>
    <w:rsid w:val="00FF748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2F159817"/>
  <w15:chartTrackingRefBased/>
  <w15:docId w15:val="{64801300-F480-4446-9104-85543D0E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sl-SI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en-U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Poudarek">
    <w:name w:val="Emphasis"/>
    <w:uiPriority w:val="20"/>
    <w:qFormat/>
    <w:rsid w:val="009C2F07"/>
    <w:rPr>
      <w:i/>
      <w:iCs/>
    </w:rPr>
  </w:style>
  <w:style w:type="character" w:styleId="Krepko">
    <w:name w:val="Strong"/>
    <w:uiPriority w:val="22"/>
    <w:qFormat/>
    <w:rsid w:val="009C2F07"/>
    <w:rPr>
      <w:b/>
      <w:bCs/>
    </w:rPr>
  </w:style>
  <w:style w:type="paragraph" w:customStyle="1" w:styleId="ZnakZnak1">
    <w:name w:val="Znak Znak1"/>
    <w:basedOn w:val="Navaden"/>
    <w:rsid w:val="00FE1CF0"/>
    <w:pPr>
      <w:spacing w:after="160" w:line="240" w:lineRule="exact"/>
    </w:pPr>
    <w:rPr>
      <w:rFonts w:ascii="Tahoma" w:hAnsi="Tahoma" w:cs="Tahoma"/>
      <w:color w:val="222222"/>
      <w:szCs w:val="20"/>
    </w:rPr>
  </w:style>
  <w:style w:type="paragraph" w:customStyle="1" w:styleId="len1">
    <w:name w:val="len1"/>
    <w:basedOn w:val="Navaden"/>
    <w:rsid w:val="00303A4E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303A4E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303A4E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Nerazreenaomemba">
    <w:name w:val="Unresolved Mention"/>
    <w:uiPriority w:val="99"/>
    <w:semiHidden/>
    <w:unhideWhenUsed/>
    <w:rsid w:val="0008320B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EC718E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B2184F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1339C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39C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39CD"/>
    <w:rPr>
      <w:rFonts w:ascii="Arial" w:hAnsi="Arial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39C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39CD"/>
    <w:rPr>
      <w:rFonts w:ascii="Arial" w:hAnsi="Arial"/>
      <w:b/>
      <w:bCs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1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9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3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9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8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vdijaKobalStraus\OneDrive%20-%20JAKZ\Dokumenti\1_JAKZ\Predloge%20dopisov\2_JAKZ_ve&#26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AC1B23B5D74270A308D692A2ADDF7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A835A3E-539E-46DC-8EF5-1FA2F162ED67}"/>
      </w:docPartPr>
      <w:docPartBody>
        <w:p w:rsidR="00D60E22" w:rsidRDefault="00A703AC" w:rsidP="00A703AC">
          <w:pPr>
            <w:pStyle w:val="B8AC1B23B5D74270A308D692A2ADDF79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A0FE5481D49D47A595CAE57ED96124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3EA006-ECC2-4096-949A-F487FBA778D4}"/>
      </w:docPartPr>
      <w:docPartBody>
        <w:p w:rsidR="003D4F1C" w:rsidRDefault="00C350D0" w:rsidP="00C350D0">
          <w:pPr>
            <w:pStyle w:val="A0FE5481D49D47A595CAE57ED961244B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593BB190304547FD8CE4EF21C8695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DB4D18-AD7E-4F59-BE1E-D39D3F9A84C0}"/>
      </w:docPartPr>
      <w:docPartBody>
        <w:p w:rsidR="003D4F1C" w:rsidRDefault="00C350D0" w:rsidP="00C350D0">
          <w:pPr>
            <w:pStyle w:val="593BB190304547FD8CE4EF21C869565B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E8B0733EBB394490890FDAF4CCA2B5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8767E18-45AE-4777-890F-5D7173BFD685}"/>
      </w:docPartPr>
      <w:docPartBody>
        <w:p w:rsidR="00FF644D" w:rsidRDefault="00562EB8" w:rsidP="00562EB8">
          <w:pPr>
            <w:pStyle w:val="E8B0733EBB394490890FDAF4CCA2B541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185E1F9090854924889FFB71AC0CE7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DDE8B43-7D8A-4B43-91E8-88BEF716FC89}"/>
      </w:docPartPr>
      <w:docPartBody>
        <w:p w:rsidR="00FF644D" w:rsidRDefault="00562EB8" w:rsidP="00562EB8">
          <w:pPr>
            <w:pStyle w:val="185E1F9090854924889FFB71AC0CE77D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DEB4FE775A9940A5B42AA2F22BC6AD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65196F8-418A-4EC8-AD8B-3F838FE7567F}"/>
      </w:docPartPr>
      <w:docPartBody>
        <w:p w:rsidR="00FF644D" w:rsidRDefault="00562EB8" w:rsidP="00562EB8">
          <w:pPr>
            <w:pStyle w:val="DEB4FE775A9940A5B42AA2F22BC6AD5B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8390D2C8CB1E40B3A92E9BE47F1028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BC7FC5-8B9B-4596-9C36-282F880F62C8}"/>
      </w:docPartPr>
      <w:docPartBody>
        <w:p w:rsidR="00FF644D" w:rsidRDefault="00562EB8" w:rsidP="00562EB8">
          <w:pPr>
            <w:pStyle w:val="8390D2C8CB1E40B3A92E9BE47F102835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C804383AD8A34480A22ED51A2867B66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82AC8B0-823C-4ABB-8F57-C404EF7E7E74}"/>
      </w:docPartPr>
      <w:docPartBody>
        <w:p w:rsidR="00FF644D" w:rsidRDefault="00562EB8" w:rsidP="00562EB8">
          <w:pPr>
            <w:pStyle w:val="C804383AD8A34480A22ED51A2867B664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F4A5B65BF570425DA5217D04545D9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3A379A-A811-4367-A410-155AA7609064}"/>
      </w:docPartPr>
      <w:docPartBody>
        <w:p w:rsidR="00FF644D" w:rsidRDefault="00562EB8" w:rsidP="00562EB8">
          <w:pPr>
            <w:pStyle w:val="F4A5B65BF570425DA5217D04545D9599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9630526F88B04B6695154FB90D27A38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F0D736A-9701-4B24-BBFD-A726DB7AC9FC}"/>
      </w:docPartPr>
      <w:docPartBody>
        <w:p w:rsidR="00AF3257" w:rsidRDefault="00FF644D" w:rsidP="00FF644D">
          <w:pPr>
            <w:pStyle w:val="9630526F88B04B6695154FB90D27A386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3460CD8671574C4E8AF73D96533FB7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CCD3FC-1CA8-4B9E-BF00-57F2EB3602F3}"/>
      </w:docPartPr>
      <w:docPartBody>
        <w:p w:rsidR="00AF3257" w:rsidRDefault="00FF644D" w:rsidP="00FF644D">
          <w:pPr>
            <w:pStyle w:val="3460CD8671574C4E8AF73D96533FB78A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0E99CA08D1084C08B674269026E194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5C759D-9A35-413E-8B56-87870580E784}"/>
      </w:docPartPr>
      <w:docPartBody>
        <w:p w:rsidR="00AF3257" w:rsidRDefault="00FF644D" w:rsidP="00FF644D">
          <w:pPr>
            <w:pStyle w:val="0E99CA08D1084C08B674269026E19444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C797C87523DF461FBA9E582E00C6130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06671C-915F-4DBA-B734-671A09E6514E}"/>
      </w:docPartPr>
      <w:docPartBody>
        <w:p w:rsidR="00AF3257" w:rsidRDefault="00FF644D" w:rsidP="00FF644D">
          <w:pPr>
            <w:pStyle w:val="C797C87523DF461FBA9E582E00C61301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49DBF2569AA2490CAB7C728E741DE6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D7AA8D-08D4-4C86-9FF6-79C4CC8AA7AF}"/>
      </w:docPartPr>
      <w:docPartBody>
        <w:p w:rsidR="00E8453E" w:rsidRDefault="005E35FF" w:rsidP="005E35FF">
          <w:pPr>
            <w:pStyle w:val="49DBF2569AA2490CAB7C728E741DE67D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630C0CCE2310468EB2BA6D03F2F0F8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062635-01BE-4725-B797-6DF9DA31458F}"/>
      </w:docPartPr>
      <w:docPartBody>
        <w:p w:rsidR="00E8453E" w:rsidRDefault="005E35FF" w:rsidP="005E35FF">
          <w:pPr>
            <w:pStyle w:val="630C0CCE2310468EB2BA6D03F2F0F8A4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8E3924D45F8C49EE880D374E1334EF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6AA69A-B150-4810-A0C2-DE90B4E3DE36}"/>
      </w:docPartPr>
      <w:docPartBody>
        <w:p w:rsidR="00E8453E" w:rsidRDefault="005E35FF" w:rsidP="005E35FF">
          <w:pPr>
            <w:pStyle w:val="8E3924D45F8C49EE880D374E1334EFF9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CBAA63E6A940453BA84F45487DFD78F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9BD593-BEC6-42A3-BB53-A7E0418D1237}"/>
      </w:docPartPr>
      <w:docPartBody>
        <w:p w:rsidR="00E8453E" w:rsidRDefault="005E35FF" w:rsidP="005E35FF">
          <w:pPr>
            <w:pStyle w:val="CBAA63E6A940453BA84F45487DFD78FF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  <w:docPart>
      <w:docPartPr>
        <w:name w:val="FFE486A2B3514DC1A21EE80083863F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962932-BBE9-4E7B-A959-AC7563E9C5CE}"/>
      </w:docPartPr>
      <w:docPartBody>
        <w:p w:rsidR="00E8453E" w:rsidRDefault="005E35FF" w:rsidP="005E35FF">
          <w:pPr>
            <w:pStyle w:val="FFE486A2B3514DC1A21EE80083863F25"/>
          </w:pPr>
          <w:r w:rsidRPr="00B3295F">
            <w:rPr>
              <w:rStyle w:val="Besedilooznabemesta"/>
              <w:lang w:val="en-US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AC"/>
    <w:rsid w:val="00086C6C"/>
    <w:rsid w:val="002107EA"/>
    <w:rsid w:val="003D4F1C"/>
    <w:rsid w:val="004C3CB2"/>
    <w:rsid w:val="0051723A"/>
    <w:rsid w:val="00562EB8"/>
    <w:rsid w:val="005E35FF"/>
    <w:rsid w:val="006F29AE"/>
    <w:rsid w:val="009068C7"/>
    <w:rsid w:val="00A703AC"/>
    <w:rsid w:val="00AF3257"/>
    <w:rsid w:val="00B1454A"/>
    <w:rsid w:val="00C350D0"/>
    <w:rsid w:val="00CE1DF7"/>
    <w:rsid w:val="00D15257"/>
    <w:rsid w:val="00D60E22"/>
    <w:rsid w:val="00E8453E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E35FF"/>
    <w:rPr>
      <w:color w:val="666666"/>
    </w:rPr>
  </w:style>
  <w:style w:type="paragraph" w:customStyle="1" w:styleId="B8AC1B23B5D74270A308D692A2ADDF79">
    <w:name w:val="B8AC1B23B5D74270A308D692A2ADDF79"/>
    <w:rsid w:val="00A703AC"/>
  </w:style>
  <w:style w:type="paragraph" w:customStyle="1" w:styleId="9630526F88B04B6695154FB90D27A386">
    <w:name w:val="9630526F88B04B6695154FB90D27A386"/>
    <w:rsid w:val="00FF644D"/>
  </w:style>
  <w:style w:type="paragraph" w:customStyle="1" w:styleId="3460CD8671574C4E8AF73D96533FB78A">
    <w:name w:val="3460CD8671574C4E8AF73D96533FB78A"/>
    <w:rsid w:val="00FF644D"/>
  </w:style>
  <w:style w:type="paragraph" w:customStyle="1" w:styleId="0E99CA08D1084C08B674269026E19444">
    <w:name w:val="0E99CA08D1084C08B674269026E19444"/>
    <w:rsid w:val="00FF644D"/>
  </w:style>
  <w:style w:type="paragraph" w:customStyle="1" w:styleId="C797C87523DF461FBA9E582E00C61301">
    <w:name w:val="C797C87523DF461FBA9E582E00C61301"/>
    <w:rsid w:val="00FF644D"/>
  </w:style>
  <w:style w:type="paragraph" w:customStyle="1" w:styleId="A0FE5481D49D47A595CAE57ED961244B">
    <w:name w:val="A0FE5481D49D47A595CAE57ED961244B"/>
    <w:rsid w:val="00C350D0"/>
  </w:style>
  <w:style w:type="paragraph" w:customStyle="1" w:styleId="593BB190304547FD8CE4EF21C869565B">
    <w:name w:val="593BB190304547FD8CE4EF21C869565B"/>
    <w:rsid w:val="00C350D0"/>
  </w:style>
  <w:style w:type="paragraph" w:customStyle="1" w:styleId="E8B0733EBB394490890FDAF4CCA2B541">
    <w:name w:val="E8B0733EBB394490890FDAF4CCA2B541"/>
    <w:rsid w:val="00562EB8"/>
  </w:style>
  <w:style w:type="paragraph" w:customStyle="1" w:styleId="185E1F9090854924889FFB71AC0CE77D">
    <w:name w:val="185E1F9090854924889FFB71AC0CE77D"/>
    <w:rsid w:val="00562EB8"/>
  </w:style>
  <w:style w:type="paragraph" w:customStyle="1" w:styleId="DEB4FE775A9940A5B42AA2F22BC6AD5B">
    <w:name w:val="DEB4FE775A9940A5B42AA2F22BC6AD5B"/>
    <w:rsid w:val="00562EB8"/>
  </w:style>
  <w:style w:type="paragraph" w:customStyle="1" w:styleId="8390D2C8CB1E40B3A92E9BE47F102835">
    <w:name w:val="8390D2C8CB1E40B3A92E9BE47F102835"/>
    <w:rsid w:val="00562EB8"/>
  </w:style>
  <w:style w:type="paragraph" w:customStyle="1" w:styleId="49DBF2569AA2490CAB7C728E741DE67D">
    <w:name w:val="49DBF2569AA2490CAB7C728E741DE67D"/>
    <w:rsid w:val="005E35FF"/>
  </w:style>
  <w:style w:type="paragraph" w:customStyle="1" w:styleId="C804383AD8A34480A22ED51A2867B664">
    <w:name w:val="C804383AD8A34480A22ED51A2867B664"/>
    <w:rsid w:val="00562EB8"/>
  </w:style>
  <w:style w:type="paragraph" w:customStyle="1" w:styleId="F4A5B65BF570425DA5217D04545D9599">
    <w:name w:val="F4A5B65BF570425DA5217D04545D9599"/>
    <w:rsid w:val="00562EB8"/>
  </w:style>
  <w:style w:type="paragraph" w:customStyle="1" w:styleId="630C0CCE2310468EB2BA6D03F2F0F8A4">
    <w:name w:val="630C0CCE2310468EB2BA6D03F2F0F8A4"/>
    <w:rsid w:val="005E35FF"/>
  </w:style>
  <w:style w:type="paragraph" w:customStyle="1" w:styleId="8E3924D45F8C49EE880D374E1334EFF9">
    <w:name w:val="8E3924D45F8C49EE880D374E1334EFF9"/>
    <w:rsid w:val="005E35FF"/>
  </w:style>
  <w:style w:type="paragraph" w:customStyle="1" w:styleId="CBAA63E6A940453BA84F45487DFD78FF">
    <w:name w:val="CBAA63E6A940453BA84F45487DFD78FF"/>
    <w:rsid w:val="005E35FF"/>
  </w:style>
  <w:style w:type="paragraph" w:customStyle="1" w:styleId="FFE486A2B3514DC1A21EE80083863F25">
    <w:name w:val="FFE486A2B3514DC1A21EE80083863F25"/>
    <w:rsid w:val="005E3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4FE24568F6B4886E5F575DEE65B11" ma:contentTypeVersion="11" ma:contentTypeDescription="Create a new document." ma:contentTypeScope="" ma:versionID="e7449265bef8144d067404b3cea5db5e">
  <xsd:schema xmlns:xsd="http://www.w3.org/2001/XMLSchema" xmlns:xs="http://www.w3.org/2001/XMLSchema" xmlns:p="http://schemas.microsoft.com/office/2006/metadata/properties" xmlns:ns2="8fa21f2d-1290-4e98-afa0-663cf4efbb36" xmlns:ns3="61bd3bc6-afe4-4800-bcf6-4b9f3eaffe14" targetNamespace="http://schemas.microsoft.com/office/2006/metadata/properties" ma:root="true" ma:fieldsID="fced04bf4086f11029e396ef27d364ec" ns2:_="" ns3:_="">
    <xsd:import namespace="8fa21f2d-1290-4e98-afa0-663cf4efbb36"/>
    <xsd:import namespace="61bd3bc6-afe4-4800-bcf6-4b9f3eaff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21f2d-1290-4e98-afa0-663cf4efb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4e19c8e-a574-4101-842a-5bda548fa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d3bc6-afe4-4800-bcf6-4b9f3eaffe1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d7ab525-ad21-404e-a026-9d34a71fc003}" ma:internalName="TaxCatchAll" ma:showField="CatchAllData" ma:web="61bd3bc6-afe4-4800-bcf6-4b9f3eaffe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bd3bc6-afe4-4800-bcf6-4b9f3eaffe14" xsi:nil="true"/>
    <lcf76f155ced4ddcb4097134ff3c332f xmlns="8fa21f2d-1290-4e98-afa0-663cf4efbb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92FCEB-AEA7-46BE-B73D-44EBAA6D32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1A990D-8F82-4144-A918-373969ED5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31B67-A078-4D90-813E-7E9719786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21f2d-1290-4e98-afa0-663cf4efbb36"/>
    <ds:schemaRef ds:uri="61bd3bc6-afe4-4800-bcf6-4b9f3eaff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B74761-5EFE-4193-9389-DFC26E817410}">
  <ds:schemaRefs>
    <ds:schemaRef ds:uri="http://schemas.microsoft.com/office/2006/metadata/properties"/>
    <ds:schemaRef ds:uri="http://schemas.microsoft.com/office/infopath/2007/PartnerControls"/>
    <ds:schemaRef ds:uri="61bd3bc6-afe4-4800-bcf6-4b9f3eaffe14"/>
    <ds:schemaRef ds:uri="8fa21f2d-1290-4e98-afa0-663cf4efbb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2_JAKZ_več</Template>
  <TotalTime>2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Kobal Straus</dc:creator>
  <cp:keywords/>
  <cp:lastModifiedBy>Klavdija Kobal Straus</cp:lastModifiedBy>
  <cp:revision>5</cp:revision>
  <dcterms:created xsi:type="dcterms:W3CDTF">2026-08-30T16:40:00Z</dcterms:created>
  <dcterms:modified xsi:type="dcterms:W3CDTF">2026-08-31T12:11:00Z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9eba10db-2bc1-47c8-a1a6-b2401beaa696</vt:lpwstr>
  </property>
  <property fmtid="{D5CDD505-2E9C-101B-9397-08002B2CF9AE}" pid="3" name="ContentTypeId">
    <vt:lpwstr>0x0101009234FE24568F6B4886E5F575DEE65B11</vt:lpwstr>
  </property>
</Properties>
</file>